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11D" w:rsidRPr="00522016" w:rsidRDefault="0047511D">
      <w:pPr>
        <w:rPr>
          <w:sz w:val="28"/>
          <w:szCs w:val="28"/>
        </w:rPr>
      </w:pPr>
      <w:r w:rsidRPr="00522016">
        <w:rPr>
          <w:b/>
          <w:sz w:val="28"/>
          <w:szCs w:val="28"/>
        </w:rPr>
        <w:t>FULL-TIME EXEMPT EMPLOYEE – FACULTY OR STAFF</w:t>
      </w:r>
    </w:p>
    <w:p w:rsidR="0047511D" w:rsidRDefault="0047511D" w:rsidP="00522016">
      <w:pPr>
        <w:spacing w:after="0"/>
        <w:rPr>
          <w:sz w:val="24"/>
          <w:szCs w:val="24"/>
        </w:rPr>
      </w:pPr>
      <w:r w:rsidRPr="0047511D">
        <w:rPr>
          <w:sz w:val="24"/>
          <w:szCs w:val="24"/>
        </w:rPr>
        <w:t>There will be a major change for the Full-time Exempt Employee, faculty or staff, receiving supplemental pay such as a car allowance, grants, or teaching.  They will receive all of their compensation each month-end instead of part on the 15</w:t>
      </w:r>
      <w:r w:rsidRPr="0047511D">
        <w:rPr>
          <w:sz w:val="24"/>
          <w:szCs w:val="24"/>
          <w:vertAlign w:val="superscript"/>
        </w:rPr>
        <w:t xml:space="preserve">th </w:t>
      </w:r>
      <w:r w:rsidRPr="0047511D">
        <w:rPr>
          <w:sz w:val="24"/>
          <w:szCs w:val="24"/>
        </w:rPr>
        <w:t>and regular pay at the end of the month.</w:t>
      </w:r>
      <w:r>
        <w:rPr>
          <w:sz w:val="24"/>
          <w:szCs w:val="24"/>
        </w:rPr>
        <w:t xml:space="preserve">  No action will need to be taken by the employee. The transition will take place during implementation.</w:t>
      </w:r>
    </w:p>
    <w:p w:rsidR="00ED1C8C" w:rsidRDefault="00ED1C8C" w:rsidP="0047511D">
      <w:pPr>
        <w:spacing w:after="0" w:line="240" w:lineRule="auto"/>
        <w:rPr>
          <w:sz w:val="24"/>
          <w:szCs w:val="24"/>
        </w:rPr>
      </w:pPr>
    </w:p>
    <w:p w:rsidR="00A765C0" w:rsidRPr="00522016" w:rsidRDefault="00522016" w:rsidP="00A765C0">
      <w:pPr>
        <w:rPr>
          <w:b/>
          <w:sz w:val="28"/>
          <w:szCs w:val="28"/>
        </w:rPr>
      </w:pPr>
      <w:r>
        <w:rPr>
          <w:b/>
          <w:sz w:val="28"/>
          <w:szCs w:val="28"/>
        </w:rPr>
        <w:t>GETTING STARTED</w:t>
      </w:r>
    </w:p>
    <w:p w:rsidR="00A765C0" w:rsidRPr="00F5487C" w:rsidRDefault="00644817" w:rsidP="00A765C0">
      <w:pPr>
        <w:rPr>
          <w:sz w:val="24"/>
          <w:szCs w:val="24"/>
        </w:rPr>
      </w:pPr>
      <w:r w:rsidRPr="00A765C0">
        <w:rPr>
          <w:sz w:val="24"/>
          <w:szCs w:val="24"/>
        </w:rPr>
        <w:t>Train</w:t>
      </w:r>
      <w:r>
        <w:rPr>
          <w:sz w:val="24"/>
          <w:szCs w:val="24"/>
        </w:rPr>
        <w:t xml:space="preserve">ing sessions for those who will be </w:t>
      </w:r>
      <w:r w:rsidRPr="00644817">
        <w:rPr>
          <w:i/>
          <w:sz w:val="24"/>
          <w:szCs w:val="24"/>
        </w:rPr>
        <w:t>completing</w:t>
      </w:r>
      <w:r>
        <w:rPr>
          <w:sz w:val="24"/>
          <w:szCs w:val="24"/>
        </w:rPr>
        <w:t xml:space="preserve"> </w:t>
      </w:r>
      <w:r w:rsidRPr="00644817">
        <w:rPr>
          <w:i/>
          <w:sz w:val="24"/>
          <w:szCs w:val="24"/>
        </w:rPr>
        <w:t>and approving</w:t>
      </w:r>
      <w:r>
        <w:rPr>
          <w:sz w:val="24"/>
          <w:szCs w:val="24"/>
        </w:rPr>
        <w:t xml:space="preserve"> the Time Record through SSB will be held in November. </w:t>
      </w:r>
      <w:r w:rsidR="00A765C0">
        <w:rPr>
          <w:sz w:val="24"/>
          <w:szCs w:val="24"/>
        </w:rPr>
        <w:t xml:space="preserve">  Open labs will be available in December and January for any employees who would like to take advantage of one-on-one help.</w:t>
      </w:r>
    </w:p>
    <w:p w:rsidR="008F7D7A" w:rsidRPr="00F5487C" w:rsidRDefault="008F7D7A" w:rsidP="00A765C0">
      <w:pPr>
        <w:rPr>
          <w:sz w:val="24"/>
          <w:szCs w:val="24"/>
        </w:rPr>
      </w:pPr>
    </w:p>
    <w:sectPr w:rsidR="008F7D7A" w:rsidRPr="00F5487C" w:rsidSect="00264F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oNotTrackFormatting/>
  <w:defaultTabStop w:val="720"/>
  <w:characterSpacingControl w:val="doNotCompress"/>
  <w:compat/>
  <w:rsids>
    <w:rsidRoot w:val="00972CF7"/>
    <w:rsid w:val="00000C7F"/>
    <w:rsid w:val="00071C1D"/>
    <w:rsid w:val="000D487E"/>
    <w:rsid w:val="00136415"/>
    <w:rsid w:val="001658EE"/>
    <w:rsid w:val="00195985"/>
    <w:rsid w:val="002370D6"/>
    <w:rsid w:val="00264F8D"/>
    <w:rsid w:val="002B17D3"/>
    <w:rsid w:val="003310A6"/>
    <w:rsid w:val="00343CB7"/>
    <w:rsid w:val="00366984"/>
    <w:rsid w:val="00383B48"/>
    <w:rsid w:val="00396F66"/>
    <w:rsid w:val="003D3A01"/>
    <w:rsid w:val="003E6726"/>
    <w:rsid w:val="0041529A"/>
    <w:rsid w:val="00431E94"/>
    <w:rsid w:val="004661E8"/>
    <w:rsid w:val="0047511D"/>
    <w:rsid w:val="004A7464"/>
    <w:rsid w:val="004F4D3A"/>
    <w:rsid w:val="00503390"/>
    <w:rsid w:val="00522016"/>
    <w:rsid w:val="005E7344"/>
    <w:rsid w:val="006326AE"/>
    <w:rsid w:val="00644817"/>
    <w:rsid w:val="00645271"/>
    <w:rsid w:val="006521C1"/>
    <w:rsid w:val="006B2DCF"/>
    <w:rsid w:val="006E2EC5"/>
    <w:rsid w:val="007E0575"/>
    <w:rsid w:val="00841171"/>
    <w:rsid w:val="00875646"/>
    <w:rsid w:val="008F7D7A"/>
    <w:rsid w:val="00907147"/>
    <w:rsid w:val="00911BE9"/>
    <w:rsid w:val="00972CF7"/>
    <w:rsid w:val="00974ADF"/>
    <w:rsid w:val="009C287E"/>
    <w:rsid w:val="009D169E"/>
    <w:rsid w:val="009E6C1F"/>
    <w:rsid w:val="00A53DCB"/>
    <w:rsid w:val="00A765C0"/>
    <w:rsid w:val="00A829AB"/>
    <w:rsid w:val="00A8440E"/>
    <w:rsid w:val="00AE4DEC"/>
    <w:rsid w:val="00B115DF"/>
    <w:rsid w:val="00B17F4D"/>
    <w:rsid w:val="00B65537"/>
    <w:rsid w:val="00BE7AC4"/>
    <w:rsid w:val="00BF30B6"/>
    <w:rsid w:val="00C02DC3"/>
    <w:rsid w:val="00C53CE6"/>
    <w:rsid w:val="00CB75C6"/>
    <w:rsid w:val="00D506EC"/>
    <w:rsid w:val="00D81F5B"/>
    <w:rsid w:val="00DB7BAD"/>
    <w:rsid w:val="00E91730"/>
    <w:rsid w:val="00ED1C8C"/>
    <w:rsid w:val="00F06569"/>
    <w:rsid w:val="00F5487C"/>
    <w:rsid w:val="00F9545C"/>
    <w:rsid w:val="00FF5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F8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3390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4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st597\Local%20Settings\Temporary%20Internet%20Files\Content.Outlook\9K8WG5KB\Detailed%20transition%20inform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32E59-F57A-44CB-817D-434F3D6CE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Detailed transition information</Template>
  <TotalTime>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MSU Computer User</dc:creator>
  <cp:keywords/>
  <dc:description/>
  <cp:lastModifiedBy>Li, Bomeng</cp:lastModifiedBy>
  <cp:revision>2</cp:revision>
  <cp:lastPrinted>2008-08-26T21:37:00Z</cp:lastPrinted>
  <dcterms:created xsi:type="dcterms:W3CDTF">2008-10-27T15:46:00Z</dcterms:created>
  <dcterms:modified xsi:type="dcterms:W3CDTF">2008-10-27T15:46:00Z</dcterms:modified>
</cp:coreProperties>
</file>