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355DBD" w:rsidR="00DB7DF6" w:rsidP="7BD2730E" w:rsidRDefault="00F50CBE" w14:paraId="2818DF56" w14:textId="77777777">
      <w:pPr>
        <w:spacing w:line="240" w:lineRule="auto"/>
        <w:jc w:val="center"/>
        <w:rPr>
          <w:rFonts w:ascii="Times New Roman" w:hAnsi="Times New Roman"/>
          <w:sz w:val="22"/>
          <w:szCs w:val="22"/>
        </w:rPr>
      </w:pPr>
      <w:r w:rsidRPr="00355DBD">
        <w:rPr>
          <w:rFonts w:ascii="Times New Roman" w:hAnsi="Times New Roman"/>
          <w:noProof/>
          <w:sz w:val="22"/>
          <w:szCs w:val="22"/>
        </w:rPr>
        <w:drawing>
          <wp:inline distT="0" distB="0" distL="0" distR="0" wp14:anchorId="6DB5835D" wp14:editId="07777777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55DBD" w:rsidR="00DB7DF6" w:rsidP="7BD2730E" w:rsidRDefault="00CB17ED" w14:paraId="5D3C9DEA" w14:textId="77777777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 w:rsidRPr="00355DBD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5DFE1C01" wp14:editId="07777777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FBC1314">
              <v:line id="Line 2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from="-.7pt,12pt" to="503.3pt,12pt" w14:anchorId="1B99AA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Pr="00355DBD" w:rsidR="00DB7DF6">
        <w:rPr>
          <w:rFonts w:ascii="Times New Roman" w:hAnsi="Times New Roman" w:cs="Times New Roman"/>
          <w:sz w:val="22"/>
          <w:szCs w:val="22"/>
        </w:rPr>
        <w:t>CAMPUS MEMO</w:t>
      </w:r>
    </w:p>
    <w:p w:rsidRPr="00355DBD" w:rsidR="00A61C1B" w:rsidP="7BD2730E" w:rsidRDefault="00A61C1B" w14:paraId="7982F245" w14:textId="2DC19D43">
      <w:pPr>
        <w:pStyle w:val="MessageHeader"/>
        <w:spacing w:line="240" w:lineRule="auto"/>
        <w:contextualSpacing/>
        <w:outlineLvl w:val="0"/>
        <w:rPr>
          <w:rFonts w:ascii="Times New Roman" w:hAnsi="Times New Roman"/>
          <w:b/>
          <w:bCs/>
          <w:sz w:val="22"/>
          <w:szCs w:val="22"/>
        </w:rPr>
      </w:pPr>
      <w:r w:rsidRPr="37862B62">
        <w:rPr>
          <w:rFonts w:ascii="Times New Roman" w:hAnsi="Times New Roman"/>
          <w:b/>
          <w:bCs/>
          <w:sz w:val="22"/>
          <w:szCs w:val="22"/>
        </w:rPr>
        <w:t>TO:</w:t>
      </w:r>
      <w:proofErr w:type="gramStart"/>
      <w:r w:rsidRPr="00355DBD">
        <w:rPr>
          <w:rFonts w:ascii="Times New Roman" w:hAnsi="Times New Roman"/>
          <w:sz w:val="22"/>
          <w:szCs w:val="22"/>
        </w:rPr>
        <w:tab/>
      </w:r>
      <w:r w:rsidRPr="13E0F07B" w:rsidR="13E0F07B">
        <w:rPr>
          <w:rFonts w:ascii="Times New Roman" w:hAnsi="Times New Roman"/>
          <w:b/>
          <w:bCs/>
          <w:sz w:val="22"/>
          <w:szCs w:val="22"/>
        </w:rPr>
        <w:t xml:space="preserve">  </w:t>
      </w:r>
      <w:r w:rsidRPr="00355DBD">
        <w:rPr>
          <w:rFonts w:ascii="Times New Roman" w:hAnsi="Times New Roman"/>
          <w:sz w:val="22"/>
          <w:szCs w:val="22"/>
        </w:rPr>
        <w:tab/>
      </w:r>
      <w:proofErr w:type="gramEnd"/>
      <w:r w:rsidRPr="37862B62">
        <w:rPr>
          <w:rFonts w:ascii="Times New Roman" w:hAnsi="Times New Roman"/>
          <w:b/>
          <w:bCs/>
          <w:sz w:val="22"/>
          <w:szCs w:val="22"/>
        </w:rPr>
        <w:t>MEMBERS, CGEIP</w:t>
      </w:r>
    </w:p>
    <w:p w:rsidRPr="00355DBD" w:rsidR="00A61C1B" w:rsidP="7BD2730E" w:rsidRDefault="00A61C1B" w14:paraId="2F954039" w14:textId="5BBC47B1">
      <w:pPr>
        <w:pStyle w:val="MessageHeader"/>
        <w:spacing w:line="240" w:lineRule="auto"/>
        <w:contextualSpacing/>
        <w:outlineLvl w:val="0"/>
        <w:rPr>
          <w:rFonts w:ascii="Times New Roman" w:hAnsi="Times New Roman"/>
          <w:b/>
          <w:bCs/>
          <w:sz w:val="22"/>
          <w:szCs w:val="22"/>
        </w:rPr>
      </w:pPr>
      <w:r w:rsidRPr="37862B62">
        <w:rPr>
          <w:rFonts w:ascii="Times New Roman" w:hAnsi="Times New Roman"/>
          <w:b/>
          <w:bCs/>
          <w:sz w:val="22"/>
          <w:szCs w:val="22"/>
        </w:rPr>
        <w:t xml:space="preserve">FROM:  </w:t>
      </w:r>
      <w:r w:rsidRPr="00355DBD">
        <w:rPr>
          <w:rFonts w:ascii="Times New Roman" w:hAnsi="Times New Roman"/>
          <w:sz w:val="22"/>
          <w:szCs w:val="22"/>
        </w:rPr>
        <w:tab/>
      </w:r>
      <w:r w:rsidRPr="37862B62" w:rsidR="00B70A34">
        <w:rPr>
          <w:rFonts w:ascii="Times New Roman" w:hAnsi="Times New Roman"/>
          <w:b/>
          <w:bCs/>
          <w:sz w:val="22"/>
          <w:szCs w:val="22"/>
        </w:rPr>
        <w:t>Beth Walker</w:t>
      </w:r>
    </w:p>
    <w:p w:rsidRPr="00355DBD" w:rsidR="00A61C1B" w:rsidP="7BD2730E" w:rsidRDefault="00A61C1B" w14:paraId="74B8DF5C" w14:textId="56922F3D">
      <w:pPr>
        <w:pStyle w:val="MessageHeader"/>
        <w:spacing w:line="240" w:lineRule="auto"/>
        <w:contextualSpacing/>
        <w:outlineLvl w:val="0"/>
        <w:rPr>
          <w:rFonts w:ascii="Times New Roman" w:hAnsi="Times New Roman"/>
          <w:b/>
          <w:bCs/>
          <w:sz w:val="22"/>
          <w:szCs w:val="22"/>
        </w:rPr>
      </w:pPr>
      <w:r w:rsidRPr="37862B62">
        <w:rPr>
          <w:rFonts w:ascii="Times New Roman" w:hAnsi="Times New Roman"/>
          <w:b/>
          <w:bCs/>
          <w:sz w:val="22"/>
          <w:szCs w:val="22"/>
        </w:rPr>
        <w:t>DATE:</w:t>
      </w:r>
      <w:proofErr w:type="gramStart"/>
      <w:r w:rsidRPr="00355DBD">
        <w:rPr>
          <w:rFonts w:ascii="Times New Roman" w:hAnsi="Times New Roman"/>
          <w:b/>
          <w:sz w:val="22"/>
          <w:szCs w:val="22"/>
        </w:rPr>
        <w:tab/>
      </w:r>
      <w:r w:rsidRPr="13E0F07B" w:rsidR="13E0F07B">
        <w:rPr>
          <w:rFonts w:ascii="Times New Roman" w:hAnsi="Times New Roman"/>
          <w:b/>
          <w:bCs/>
          <w:sz w:val="22"/>
          <w:szCs w:val="22"/>
        </w:rPr>
        <w:t xml:space="preserve">  </w:t>
      </w:r>
      <w:r w:rsidRPr="00355DBD" w:rsidR="00E12B0E">
        <w:rPr>
          <w:rFonts w:ascii="Times New Roman" w:hAnsi="Times New Roman"/>
          <w:b/>
          <w:sz w:val="22"/>
          <w:szCs w:val="22"/>
        </w:rPr>
        <w:tab/>
      </w:r>
      <w:proofErr w:type="gramEnd"/>
      <w:r w:rsidRPr="37862B62" w:rsidR="0040558D">
        <w:rPr>
          <w:rFonts w:ascii="Times New Roman" w:hAnsi="Times New Roman"/>
          <w:b/>
          <w:bCs/>
          <w:sz w:val="22"/>
          <w:szCs w:val="22"/>
        </w:rPr>
        <w:t>August 24</w:t>
      </w:r>
      <w:r w:rsidRPr="37862B62" w:rsidR="00A2193A">
        <w:rPr>
          <w:rFonts w:ascii="Times New Roman" w:hAnsi="Times New Roman"/>
          <w:b/>
          <w:bCs/>
          <w:sz w:val="22"/>
          <w:szCs w:val="22"/>
        </w:rPr>
        <w:t>, 2017</w:t>
      </w:r>
    </w:p>
    <w:p w:rsidRPr="00355DBD" w:rsidR="00A61C1B" w:rsidP="7BD2730E" w:rsidRDefault="00A61C1B" w14:paraId="66D8D273" w14:textId="7DD06E3C">
      <w:pPr>
        <w:pStyle w:val="MessageHeader"/>
        <w:spacing w:line="240" w:lineRule="auto"/>
        <w:contextualSpacing/>
        <w:outlineLvl w:val="0"/>
        <w:rPr>
          <w:rFonts w:ascii="Times New Roman" w:hAnsi="Times New Roman"/>
          <w:b/>
          <w:bCs/>
          <w:sz w:val="22"/>
          <w:szCs w:val="22"/>
        </w:rPr>
      </w:pPr>
      <w:r w:rsidRPr="37862B62">
        <w:rPr>
          <w:rFonts w:ascii="Times New Roman" w:hAnsi="Times New Roman"/>
          <w:b/>
          <w:bCs/>
          <w:sz w:val="22"/>
          <w:szCs w:val="22"/>
        </w:rPr>
        <w:t>RE:</w:t>
      </w:r>
      <w:proofErr w:type="gramStart"/>
      <w:r w:rsidRPr="00355DBD">
        <w:rPr>
          <w:rFonts w:ascii="Times New Roman" w:hAnsi="Times New Roman"/>
          <w:b/>
          <w:sz w:val="22"/>
          <w:szCs w:val="22"/>
        </w:rPr>
        <w:tab/>
      </w:r>
      <w:r w:rsidRPr="13E0F07B" w:rsidR="13E0F07B">
        <w:rPr>
          <w:rFonts w:ascii="Times New Roman" w:hAnsi="Times New Roman"/>
          <w:b/>
          <w:bCs/>
          <w:sz w:val="22"/>
          <w:szCs w:val="22"/>
        </w:rPr>
        <w:t xml:space="preserve">  </w:t>
      </w:r>
      <w:r w:rsidRPr="00355DBD">
        <w:rPr>
          <w:rFonts w:ascii="Times New Roman" w:hAnsi="Times New Roman"/>
          <w:b/>
          <w:sz w:val="22"/>
          <w:szCs w:val="22"/>
        </w:rPr>
        <w:tab/>
      </w:r>
      <w:proofErr w:type="gramEnd"/>
      <w:r w:rsidRPr="37862B62">
        <w:rPr>
          <w:rFonts w:ascii="Times New Roman" w:hAnsi="Times New Roman"/>
          <w:b/>
          <w:bCs/>
          <w:sz w:val="22"/>
          <w:szCs w:val="22"/>
        </w:rPr>
        <w:t>CGEIP AGENDA</w:t>
      </w:r>
    </w:p>
    <w:p w:rsidRPr="00355DBD" w:rsidR="00A61C1B" w:rsidP="7BD2730E" w:rsidRDefault="00A61C1B" w14:paraId="270E7100" w14:textId="77777777">
      <w:pPr>
        <w:spacing w:line="240" w:lineRule="auto"/>
        <w:rPr>
          <w:rFonts w:ascii="Times New Roman" w:hAnsi="Times New Roman"/>
          <w:b/>
          <w:bCs/>
          <w:sz w:val="22"/>
          <w:szCs w:val="22"/>
        </w:rPr>
      </w:pPr>
    </w:p>
    <w:p w:rsidRPr="00355DBD" w:rsidR="00936C60" w:rsidP="7BD2730E" w:rsidRDefault="7BD2730E" w14:paraId="7011E410" w14:textId="62DF6FCC">
      <w:pPr>
        <w:spacing w:line="240" w:lineRule="auto"/>
        <w:rPr>
          <w:rFonts w:ascii="Times New Roman" w:hAnsi="Times New Roman"/>
          <w:b/>
          <w:bCs/>
          <w:sz w:val="22"/>
          <w:szCs w:val="22"/>
          <w:u w:val="single"/>
        </w:rPr>
      </w:pPr>
      <w:r w:rsidRPr="7BD2730E">
        <w:rPr>
          <w:rFonts w:ascii="Times New Roman" w:hAnsi="Times New Roman"/>
          <w:sz w:val="22"/>
          <w:szCs w:val="22"/>
        </w:rPr>
        <w:t xml:space="preserve">The Council on General Education and Intercollegiate Programs will meet at </w:t>
      </w:r>
      <w:r w:rsidRPr="7BD2730E">
        <w:rPr>
          <w:rFonts w:ascii="Times New Roman" w:hAnsi="Times New Roman"/>
          <w:b/>
          <w:bCs/>
          <w:sz w:val="22"/>
          <w:szCs w:val="22"/>
          <w:u w:val="single"/>
        </w:rPr>
        <w:t>3:30 PM on WEDNESDAY, September 6, 2017 in PSU 317.</w:t>
      </w:r>
    </w:p>
    <w:p w:rsidRPr="00355DBD" w:rsidR="007C0238" w:rsidP="7BD2730E" w:rsidRDefault="007C0238" w14:paraId="79673C8F" w14:textId="77777777">
      <w:pPr>
        <w:spacing w:line="240" w:lineRule="auto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Pr="00355DBD" w:rsidR="00623091" w:rsidP="7BD2730E" w:rsidRDefault="7BD2730E" w14:paraId="088B38CE" w14:textId="77777777">
      <w:pPr>
        <w:spacing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7BD2730E">
        <w:rPr>
          <w:rFonts w:ascii="Times New Roman" w:hAnsi="Times New Roman"/>
          <w:b/>
          <w:bCs/>
          <w:sz w:val="22"/>
          <w:szCs w:val="22"/>
        </w:rPr>
        <w:t>AGENDA</w:t>
      </w:r>
    </w:p>
    <w:p w:rsidRPr="00355DBD" w:rsidR="00623091" w:rsidP="7BD2730E" w:rsidRDefault="00623091" w14:paraId="600EFE3E" w14:textId="77777777">
      <w:pPr>
        <w:spacing w:line="240" w:lineRule="auto"/>
        <w:ind w:left="1008"/>
        <w:rPr>
          <w:rFonts w:ascii="Times New Roman" w:hAnsi="Times New Roman"/>
          <w:b/>
          <w:bCs/>
          <w:sz w:val="22"/>
          <w:szCs w:val="22"/>
        </w:rPr>
      </w:pPr>
    </w:p>
    <w:p w:rsidRPr="00355DBD" w:rsidR="00623091" w:rsidP="7BD2730E" w:rsidRDefault="7BD2730E" w14:paraId="3A3C6E56" w14:textId="77777777">
      <w:pPr>
        <w:numPr>
          <w:ilvl w:val="0"/>
          <w:numId w:val="13"/>
        </w:numPr>
        <w:spacing w:line="240" w:lineRule="auto"/>
        <w:ind w:left="2304"/>
        <w:rPr>
          <w:rFonts w:ascii="Times New Roman" w:hAnsi="Times New Roman"/>
          <w:b/>
          <w:bCs/>
          <w:sz w:val="22"/>
          <w:szCs w:val="22"/>
        </w:rPr>
      </w:pPr>
      <w:r w:rsidRPr="7BD2730E">
        <w:rPr>
          <w:rFonts w:ascii="Times New Roman" w:hAnsi="Times New Roman"/>
          <w:b/>
          <w:bCs/>
          <w:sz w:val="22"/>
          <w:szCs w:val="22"/>
        </w:rPr>
        <w:t xml:space="preserve">WELCOME </w:t>
      </w:r>
    </w:p>
    <w:p w:rsidR="4F6CA4DD" w:rsidP="7BD2730E" w:rsidRDefault="7BD2730E" w14:paraId="0270632A" w14:textId="39E93C1A">
      <w:pPr>
        <w:numPr>
          <w:ilvl w:val="3"/>
          <w:numId w:val="13"/>
        </w:numPr>
        <w:spacing w:line="240" w:lineRule="auto"/>
        <w:rPr>
          <w:rFonts w:ascii="Times New Roman" w:hAnsi="Times New Roman"/>
          <w:b/>
          <w:bCs/>
          <w:sz w:val="22"/>
          <w:szCs w:val="22"/>
        </w:rPr>
      </w:pPr>
      <w:r w:rsidRPr="7BD2730E">
        <w:rPr>
          <w:rFonts w:ascii="Times New Roman" w:hAnsi="Times New Roman"/>
          <w:sz w:val="22"/>
          <w:szCs w:val="22"/>
        </w:rPr>
        <w:t>Welcome members</w:t>
      </w:r>
    </w:p>
    <w:p w:rsidR="13E0F07B" w:rsidP="7BD2730E" w:rsidRDefault="13E0F07B" w14:paraId="2F839B4D" w14:textId="407B24D0">
      <w:pPr>
        <w:spacing w:line="240" w:lineRule="auto"/>
        <w:ind w:left="2520"/>
        <w:rPr>
          <w:rFonts w:ascii="Times New Roman" w:hAnsi="Times New Roman"/>
          <w:sz w:val="22"/>
          <w:szCs w:val="22"/>
        </w:rPr>
      </w:pPr>
    </w:p>
    <w:p w:rsidRPr="00355DBD" w:rsidR="004163C8" w:rsidP="7BD2730E" w:rsidRDefault="7BD2730E" w14:paraId="0BDF262F" w14:textId="77777777">
      <w:pPr>
        <w:numPr>
          <w:ilvl w:val="1"/>
          <w:numId w:val="13"/>
        </w:numPr>
        <w:spacing w:line="240" w:lineRule="auto"/>
        <w:ind w:left="2340"/>
        <w:rPr>
          <w:rFonts w:ascii="Times New Roman" w:hAnsi="Times New Roman"/>
          <w:b/>
          <w:bCs/>
          <w:sz w:val="22"/>
          <w:szCs w:val="22"/>
        </w:rPr>
      </w:pPr>
      <w:r w:rsidRPr="7BD2730E">
        <w:rPr>
          <w:rFonts w:ascii="Times New Roman" w:hAnsi="Times New Roman"/>
          <w:b/>
          <w:bCs/>
          <w:sz w:val="22"/>
          <w:szCs w:val="22"/>
        </w:rPr>
        <w:t>OLD BUSINESS</w:t>
      </w:r>
    </w:p>
    <w:p w:rsidR="5FFA1DDD" w:rsidP="5FFA1DDD" w:rsidRDefault="5FFA1DDD" w14:noSpellErr="1" w14:paraId="2F3AA124" w14:textId="10728870">
      <w:pPr>
        <w:numPr>
          <w:ilvl w:val="3"/>
          <w:numId w:val="13"/>
        </w:numPr>
        <w:spacing w:line="240" w:lineRule="auto"/>
        <w:rPr>
          <w:rFonts w:ascii="Times New Roman" w:hAnsi="Times New Roman"/>
          <w:b w:val="1"/>
          <w:bCs w:val="1"/>
          <w:sz w:val="22"/>
          <w:szCs w:val="22"/>
        </w:rPr>
      </w:pPr>
      <w:r w:rsidRPr="5FFA1DDD" w:rsidR="5FFA1DDD">
        <w:rPr>
          <w:rFonts w:ascii="Times New Roman" w:hAnsi="Times New Roman"/>
          <w:sz w:val="22"/>
          <w:szCs w:val="22"/>
        </w:rPr>
        <w:t>Approval of minutes from May 10 meeting</w:t>
      </w:r>
    </w:p>
    <w:p w:rsidR="13E0F07B" w:rsidP="7BD2730E" w:rsidRDefault="7BD2730E" w14:paraId="31E8B73F" w14:textId="78400CD1">
      <w:pPr>
        <w:pStyle w:val="ListParagraph"/>
        <w:numPr>
          <w:ilvl w:val="3"/>
          <w:numId w:val="13"/>
        </w:numPr>
        <w:rPr/>
      </w:pPr>
      <w:r w:rsidRPr="5FFA1DDD" w:rsidR="5FFA1DDD">
        <w:rPr>
          <w:rFonts w:ascii="Times New Roman" w:hAnsi="Times New Roman" w:eastAsia="Times New Roman"/>
          <w:b w:val="1"/>
          <w:bCs w:val="1"/>
        </w:rPr>
        <w:t>New Course Proposal</w:t>
      </w:r>
    </w:p>
    <w:p w:rsidR="13E0F07B" w:rsidP="7BD2730E" w:rsidRDefault="7BD2730E" w14:paraId="4D6FA42A" w14:textId="2F50124E">
      <w:pPr>
        <w:pStyle w:val="ListParagraph"/>
        <w:numPr>
          <w:ilvl w:val="4"/>
          <w:numId w:val="13"/>
        </w:numPr>
        <w:rPr/>
      </w:pPr>
      <w:hyperlink r:id="R9bf629bff2fc4f5a">
        <w:r w:rsidRPr="5FFA1DDD" w:rsidR="5FFA1DDD">
          <w:rPr>
            <w:rStyle w:val="Hyperlink"/>
            <w:rFonts w:ascii="Times New Roman" w:hAnsi="Times New Roman" w:eastAsia="Times New Roman"/>
          </w:rPr>
          <w:t>IDS 222</w:t>
        </w:r>
      </w:hyperlink>
    </w:p>
    <w:p w:rsidRPr="00355DBD" w:rsidR="003768E8" w:rsidP="7BD2730E" w:rsidRDefault="7BD2730E" w14:paraId="4B407460" w14:textId="00ADC174">
      <w:pPr>
        <w:numPr>
          <w:ilvl w:val="3"/>
          <w:numId w:val="13"/>
        </w:numPr>
        <w:spacing w:line="240" w:lineRule="auto"/>
        <w:rPr>
          <w:rFonts w:ascii="Times New Roman" w:hAnsi="Times New Roman"/>
          <w:b w:val="1"/>
          <w:bCs w:val="1"/>
          <w:sz w:val="22"/>
          <w:szCs w:val="22"/>
        </w:rPr>
      </w:pPr>
      <w:r w:rsidRPr="5FFA1DDD" w:rsidR="5FFA1DDD">
        <w:rPr>
          <w:rFonts w:ascii="Times New Roman" w:hAnsi="Times New Roman"/>
          <w:b w:val="1"/>
          <w:bCs w:val="1"/>
          <w:sz w:val="22"/>
          <w:szCs w:val="22"/>
        </w:rPr>
        <w:t>General Education Quantitative Literacy Change</w:t>
      </w:r>
    </w:p>
    <w:p w:rsidRPr="00355DBD" w:rsidR="003768E8" w:rsidP="7BD2730E" w:rsidRDefault="7BD2730E" w14:paraId="1DFBECC2" w14:textId="24DF13AD">
      <w:pPr>
        <w:numPr>
          <w:ilvl w:val="3"/>
          <w:numId w:val="13"/>
        </w:numPr>
        <w:spacing w:line="240" w:lineRule="auto"/>
        <w:rPr>
          <w:b w:val="1"/>
          <w:bCs w:val="1"/>
          <w:sz w:val="22"/>
          <w:szCs w:val="22"/>
        </w:rPr>
      </w:pPr>
      <w:r w:rsidRPr="5FFA1DDD" w:rsidR="5FFA1DDD">
        <w:rPr>
          <w:rFonts w:ascii="Times New Roman" w:hAnsi="Times New Roman"/>
          <w:b w:val="1"/>
          <w:bCs w:val="1"/>
          <w:sz w:val="22"/>
          <w:szCs w:val="22"/>
        </w:rPr>
        <w:t xml:space="preserve">Course Change </w:t>
      </w:r>
      <w:r w:rsidRPr="5FFA1DDD" w:rsidR="5FFA1DDD">
        <w:rPr>
          <w:rFonts w:ascii="Times New Roman" w:hAnsi="Times New Roman"/>
          <w:sz w:val="22"/>
          <w:szCs w:val="22"/>
        </w:rPr>
        <w:t>(presented if CNAS College Council approves)</w:t>
      </w:r>
    </w:p>
    <w:p w:rsidRPr="00355DBD" w:rsidR="003768E8" w:rsidP="5FFA1DDD" w:rsidRDefault="7BD2730E" w14:paraId="1942F318" w14:textId="2B9A5ABA">
      <w:pPr>
        <w:numPr>
          <w:ilvl w:val="4"/>
          <w:numId w:val="13"/>
        </w:numPr>
        <w:spacing w:line="240" w:lineRule="auto"/>
        <w:rPr>
          <w:sz w:val="22"/>
          <w:szCs w:val="22"/>
        </w:rPr>
      </w:pPr>
      <w:hyperlink r:id="Re4554778f0ed4d53">
        <w:r w:rsidRPr="5FFA1DDD" w:rsidR="5FFA1DDD">
          <w:rPr>
            <w:rStyle w:val="Hyperlink"/>
            <w:rFonts w:ascii="Times New Roman" w:hAnsi="Times New Roman"/>
            <w:sz w:val="22"/>
            <w:szCs w:val="22"/>
          </w:rPr>
          <w:t>MTH 181</w:t>
        </w:r>
      </w:hyperlink>
    </w:p>
    <w:p w:rsidRPr="00355DBD" w:rsidR="003768E8" w:rsidP="5FFA1DDD" w:rsidRDefault="7BD2730E" w14:paraId="387497C4" w14:textId="00DC1A66">
      <w:pPr>
        <w:numPr>
          <w:ilvl w:val="4"/>
          <w:numId w:val="13"/>
        </w:numPr>
        <w:spacing w:line="240" w:lineRule="auto"/>
        <w:rPr>
          <w:rFonts w:ascii="Times New Roman" w:hAnsi="Times New Roman"/>
          <w:sz w:val="22"/>
          <w:szCs w:val="22"/>
        </w:rPr>
      </w:pPr>
      <w:hyperlink r:id="R5896972ad2ab44b8">
        <w:r w:rsidRPr="5FFA1DDD" w:rsidR="5FFA1DDD">
          <w:rPr>
            <w:rStyle w:val="Hyperlink"/>
            <w:rFonts w:ascii="Times New Roman" w:hAnsi="Times New Roman"/>
            <w:sz w:val="22"/>
            <w:szCs w:val="22"/>
          </w:rPr>
          <w:t>MTH 261</w:t>
        </w:r>
      </w:hyperlink>
    </w:p>
    <w:p w:rsidR="13E0F07B" w:rsidP="5FFA1DDD" w:rsidRDefault="7BD2730E" w14:paraId="4045329B" w14:textId="075318A6">
      <w:pPr>
        <w:numPr>
          <w:ilvl w:val="4"/>
          <w:numId w:val="13"/>
        </w:numPr>
        <w:spacing w:line="240" w:lineRule="auto"/>
        <w:rPr>
          <w:rFonts w:ascii="Times New Roman" w:hAnsi="Times New Roman"/>
          <w:b w:val="1"/>
          <w:bCs w:val="1"/>
          <w:sz w:val="22"/>
          <w:szCs w:val="22"/>
        </w:rPr>
      </w:pPr>
      <w:hyperlink r:id="Rea8d43e372304625">
        <w:r w:rsidRPr="5FFA1DDD" w:rsidR="5FFA1DDD">
          <w:rPr>
            <w:rStyle w:val="Hyperlink"/>
            <w:rFonts w:ascii="Times New Roman" w:hAnsi="Times New Roman"/>
            <w:sz w:val="22"/>
            <w:szCs w:val="22"/>
          </w:rPr>
          <w:t>MTH 287</w:t>
        </w:r>
      </w:hyperlink>
    </w:p>
    <w:p w:rsidR="13E0F07B" w:rsidP="7BD2730E" w:rsidRDefault="13E0F07B" w14:paraId="1D235C8E" w14:textId="68C0AFA5">
      <w:pPr>
        <w:spacing w:line="240" w:lineRule="auto"/>
        <w:ind w:left="3240"/>
        <w:rPr>
          <w:rFonts w:ascii="Times New Roman" w:hAnsi="Times New Roman"/>
          <w:sz w:val="22"/>
          <w:szCs w:val="22"/>
        </w:rPr>
      </w:pPr>
    </w:p>
    <w:p w:rsidRPr="0040558D" w:rsidR="00DC3135" w:rsidP="7BD2730E" w:rsidRDefault="7BD2730E" w14:paraId="12837BB5" w14:textId="00AAAAD7">
      <w:pPr>
        <w:numPr>
          <w:ilvl w:val="1"/>
          <w:numId w:val="13"/>
        </w:numPr>
        <w:spacing w:line="240" w:lineRule="auto"/>
        <w:ind w:left="2340"/>
        <w:rPr>
          <w:rFonts w:ascii="Times New Roman" w:hAnsi="Times New Roman"/>
          <w:b/>
          <w:bCs/>
          <w:sz w:val="22"/>
          <w:szCs w:val="22"/>
        </w:rPr>
      </w:pPr>
      <w:r w:rsidRPr="7BD2730E">
        <w:rPr>
          <w:rFonts w:ascii="Times New Roman" w:hAnsi="Times New Roman"/>
          <w:b/>
          <w:bCs/>
          <w:sz w:val="22"/>
          <w:szCs w:val="22"/>
        </w:rPr>
        <w:t>NEW BUSINESS</w:t>
      </w:r>
    </w:p>
    <w:p w:rsidRPr="00510B84" w:rsidR="13E0F07B" w:rsidP="7BD2730E" w:rsidRDefault="7BD2730E" w14:paraId="6470D7BF" w14:textId="57587863">
      <w:pPr>
        <w:pStyle w:val="ListParagraph"/>
        <w:numPr>
          <w:ilvl w:val="3"/>
          <w:numId w:val="13"/>
        </w:numPr>
      </w:pPr>
      <w:r w:rsidRPr="00510B84">
        <w:rPr>
          <w:rFonts w:ascii="Times New Roman" w:hAnsi="Times New Roman"/>
          <w:b/>
          <w:bCs/>
        </w:rPr>
        <w:t>BGS Committee Members</w:t>
      </w:r>
    </w:p>
    <w:p w:rsidRPr="00510B84" w:rsidR="13E0F07B" w:rsidP="7BD2730E" w:rsidRDefault="7BD2730E" w14:paraId="77F30F6E" w14:textId="2005CCBA">
      <w:pPr>
        <w:pStyle w:val="ListParagraph"/>
        <w:numPr>
          <w:ilvl w:val="4"/>
          <w:numId w:val="13"/>
        </w:numPr>
        <w:rPr>
          <w:rFonts w:ascii="Times New Roman" w:hAnsi="Times New Roman"/>
        </w:rPr>
      </w:pPr>
      <w:r w:rsidRPr="00510B84">
        <w:rPr>
          <w:rFonts w:ascii="Times New Roman" w:hAnsi="Times New Roman"/>
          <w:b/>
          <w:bCs/>
        </w:rPr>
        <w:t>New Members</w:t>
      </w:r>
    </w:p>
    <w:p w:rsidRPr="00510B84" w:rsidR="13E0F07B" w:rsidP="7BD2730E" w:rsidRDefault="7BD2730E" w14:paraId="3D2B1D7A" w14:textId="315B7EBF">
      <w:pPr>
        <w:pStyle w:val="ListParagraph"/>
        <w:numPr>
          <w:ilvl w:val="5"/>
          <w:numId w:val="13"/>
        </w:numPr>
      </w:pPr>
      <w:r w:rsidRPr="00510B84">
        <w:rPr>
          <w:rFonts w:ascii="Times New Roman" w:hAnsi="Times New Roman"/>
        </w:rPr>
        <w:t xml:space="preserve">Alex J. Jean-Charles </w:t>
      </w:r>
    </w:p>
    <w:p w:rsidRPr="00510B84" w:rsidR="13E0F07B" w:rsidP="7BD2730E" w:rsidRDefault="7BD2730E" w14:paraId="1BF697EF" w14:textId="38C13B47">
      <w:pPr>
        <w:pStyle w:val="ListParagraph"/>
        <w:numPr>
          <w:ilvl w:val="5"/>
          <w:numId w:val="13"/>
        </w:numPr>
      </w:pPr>
      <w:r w:rsidRPr="00510B84">
        <w:rPr>
          <w:rFonts w:ascii="Times New Roman" w:hAnsi="Times New Roman"/>
        </w:rPr>
        <w:t>LeAnn Brazeal</w:t>
      </w:r>
    </w:p>
    <w:p w:rsidRPr="00510B84" w:rsidR="13E0F07B" w:rsidP="7BD2730E" w:rsidRDefault="7BD2730E" w14:paraId="372E82C2" w14:textId="43567C12">
      <w:pPr>
        <w:pStyle w:val="ListParagraph"/>
        <w:numPr>
          <w:ilvl w:val="4"/>
          <w:numId w:val="13"/>
        </w:numPr>
        <w:rPr>
          <w:rFonts w:ascii="Times New Roman" w:hAnsi="Times New Roman"/>
          <w:b/>
          <w:bCs/>
        </w:rPr>
      </w:pPr>
      <w:r w:rsidRPr="00510B84">
        <w:rPr>
          <w:rFonts w:ascii="Times New Roman" w:hAnsi="Times New Roman"/>
          <w:b/>
          <w:bCs/>
        </w:rPr>
        <w:t>BGS Committee Report</w:t>
      </w:r>
    </w:p>
    <w:p w:rsidR="13E0F07B" w:rsidP="7BD2730E" w:rsidRDefault="7BD2730E" w14:paraId="6647008F" w14:textId="671655A0">
      <w:pPr>
        <w:numPr>
          <w:ilvl w:val="3"/>
          <w:numId w:val="13"/>
        </w:numPr>
        <w:spacing w:after="160" w:line="240" w:lineRule="auto"/>
        <w:rPr>
          <w:sz w:val="22"/>
          <w:szCs w:val="22"/>
        </w:rPr>
      </w:pPr>
      <w:r w:rsidRPr="00510B84">
        <w:rPr>
          <w:rFonts w:ascii="Times New Roman" w:hAnsi="Times New Roman"/>
          <w:b/>
          <w:bCs/>
          <w:sz w:val="22"/>
          <w:szCs w:val="22"/>
        </w:rPr>
        <w:t>Moving CGEIP folders</w:t>
      </w:r>
      <w:r w:rsidRPr="7BD2730E">
        <w:rPr>
          <w:rFonts w:ascii="Times New Roman" w:hAnsi="Times New Roman"/>
          <w:b/>
          <w:bCs/>
          <w:sz w:val="22"/>
          <w:szCs w:val="22"/>
        </w:rPr>
        <w:t xml:space="preserve"> to Office 365</w:t>
      </w:r>
    </w:p>
    <w:p w:rsidR="13E0F07B" w:rsidP="7BD2730E" w:rsidRDefault="7BD2730E" w14:paraId="0BE10A1C" w14:textId="026C8D8A">
      <w:pPr>
        <w:numPr>
          <w:ilvl w:val="4"/>
          <w:numId w:val="13"/>
        </w:numPr>
        <w:spacing w:after="160" w:line="240" w:lineRule="auto"/>
        <w:rPr>
          <w:sz w:val="22"/>
          <w:szCs w:val="22"/>
        </w:rPr>
      </w:pPr>
      <w:r w:rsidRPr="7BD2730E">
        <w:rPr>
          <w:rFonts w:ascii="Times New Roman" w:hAnsi="Times New Roman"/>
          <w:sz w:val="22"/>
          <w:szCs w:val="22"/>
        </w:rPr>
        <w:t>Logging on instructions</w:t>
      </w:r>
    </w:p>
    <w:p w:rsidR="13E0F07B" w:rsidP="7BD2730E" w:rsidRDefault="7BD2730E" w14:paraId="5BC773AB" w14:textId="3B434334">
      <w:pPr>
        <w:numPr>
          <w:ilvl w:val="4"/>
          <w:numId w:val="13"/>
        </w:numPr>
        <w:spacing w:after="160" w:line="240" w:lineRule="auto"/>
        <w:rPr>
          <w:sz w:val="22"/>
          <w:szCs w:val="22"/>
        </w:rPr>
      </w:pPr>
      <w:r w:rsidRPr="7BD2730E">
        <w:rPr>
          <w:rFonts w:ascii="Times New Roman" w:hAnsi="Times New Roman"/>
          <w:sz w:val="22"/>
          <w:szCs w:val="22"/>
        </w:rPr>
        <w:t>Location of documents</w:t>
      </w:r>
    </w:p>
    <w:p w:rsidR="13E0F07B" w:rsidP="7BD2730E" w:rsidRDefault="7BD2730E" w14:paraId="021AFC68" w14:textId="11AE56B0">
      <w:pPr>
        <w:numPr>
          <w:ilvl w:val="3"/>
          <w:numId w:val="13"/>
        </w:numPr>
        <w:spacing w:after="160" w:line="240" w:lineRule="auto"/>
        <w:rPr>
          <w:sz w:val="22"/>
          <w:szCs w:val="22"/>
        </w:rPr>
      </w:pPr>
      <w:r w:rsidRPr="7BD2730E">
        <w:rPr>
          <w:rFonts w:ascii="Times New Roman" w:hAnsi="Times New Roman"/>
          <w:b/>
          <w:bCs/>
          <w:sz w:val="22"/>
          <w:szCs w:val="22"/>
        </w:rPr>
        <w:lastRenderedPageBreak/>
        <w:t xml:space="preserve">Periodic Review Assessment Subcommittee </w:t>
      </w:r>
    </w:p>
    <w:p w:rsidR="13E0F07B" w:rsidP="7BD2730E" w:rsidRDefault="7BD2730E" w14:paraId="31784668" w14:textId="7011C6C7">
      <w:pPr>
        <w:numPr>
          <w:ilvl w:val="3"/>
          <w:numId w:val="13"/>
        </w:numPr>
        <w:spacing w:after="160" w:line="240" w:lineRule="auto"/>
        <w:rPr>
          <w:sz w:val="22"/>
          <w:szCs w:val="22"/>
        </w:rPr>
      </w:pPr>
      <w:r w:rsidRPr="7BD2730E">
        <w:rPr>
          <w:rFonts w:ascii="Times New Roman" w:hAnsi="Times New Roman"/>
          <w:b/>
          <w:bCs/>
          <w:sz w:val="22"/>
          <w:szCs w:val="22"/>
        </w:rPr>
        <w:t>Other</w:t>
      </w:r>
    </w:p>
    <w:p w:rsidR="13E0F07B" w:rsidP="7BD2730E" w:rsidRDefault="13E0F07B" w14:paraId="6C5E3829" w14:textId="352EA348">
      <w:pPr>
        <w:spacing w:line="240" w:lineRule="auto"/>
        <w:ind w:left="720"/>
        <w:rPr>
          <w:rFonts w:ascii="Times New Roman" w:hAnsi="Times New Roman"/>
          <w:b/>
          <w:bCs/>
          <w:sz w:val="22"/>
          <w:szCs w:val="22"/>
        </w:rPr>
      </w:pPr>
    </w:p>
    <w:p w:rsidR="13E0F07B" w:rsidP="7BD2730E" w:rsidRDefault="7BD2730E" w14:paraId="65A6FB07" w14:textId="24C7F27C">
      <w:pPr>
        <w:numPr>
          <w:ilvl w:val="1"/>
          <w:numId w:val="13"/>
        </w:numPr>
        <w:spacing w:line="240" w:lineRule="auto"/>
        <w:ind w:left="2340"/>
        <w:rPr>
          <w:b/>
          <w:bCs/>
          <w:sz w:val="22"/>
          <w:szCs w:val="22"/>
        </w:rPr>
      </w:pPr>
      <w:r w:rsidRPr="7BD2730E">
        <w:rPr>
          <w:rFonts w:ascii="Times New Roman" w:hAnsi="Times New Roman"/>
          <w:b/>
          <w:bCs/>
          <w:sz w:val="22"/>
          <w:szCs w:val="22"/>
        </w:rPr>
        <w:t>ADJOURNMENT</w:t>
      </w:r>
    </w:p>
    <w:p w:rsidR="13E0F07B" w:rsidP="7BD2730E" w:rsidRDefault="13E0F07B" w14:paraId="05AA78A7" w14:textId="029BBCEB">
      <w:pPr>
        <w:spacing w:after="160" w:line="240" w:lineRule="auto"/>
        <w:ind w:left="1440"/>
        <w:rPr>
          <w:rFonts w:ascii="Times New Roman" w:hAnsi="Times New Roman"/>
          <w:b/>
          <w:bCs/>
          <w:sz w:val="22"/>
          <w:szCs w:val="22"/>
        </w:rPr>
      </w:pPr>
    </w:p>
    <w:p w:rsidR="13E0F07B" w:rsidP="7BD2730E" w:rsidRDefault="13E0F07B" w14:paraId="45F76E8E" w14:textId="336C5DB7">
      <w:pPr>
        <w:spacing w:line="240" w:lineRule="auto"/>
        <w:ind w:left="1944"/>
        <w:rPr>
          <w:rFonts w:ascii="Times New Roman" w:hAnsi="Times New Roman"/>
          <w:b/>
          <w:bCs/>
          <w:sz w:val="22"/>
          <w:szCs w:val="22"/>
        </w:rPr>
      </w:pPr>
    </w:p>
    <w:p w:rsidRPr="00355DBD" w:rsidR="000E297F" w:rsidP="7BD2730E" w:rsidRDefault="7BD2730E" w14:paraId="64C4EDCA" w14:textId="3376089F">
      <w:pPr>
        <w:spacing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7BD2730E">
        <w:rPr>
          <w:rFonts w:ascii="Times New Roman" w:hAnsi="Times New Roman"/>
          <w:b/>
          <w:bCs/>
          <w:sz w:val="22"/>
          <w:szCs w:val="22"/>
        </w:rPr>
        <w:t xml:space="preserve">The next CGEIP meeting will be held at 3:30 p.m. on Wednesday, October 11, 2017 in </w:t>
      </w:r>
      <w:bookmarkStart w:name="_GoBack" w:id="0"/>
      <w:bookmarkEnd w:id="0"/>
      <w:r w:rsidRPr="00510B84">
        <w:rPr>
          <w:rFonts w:ascii="Times New Roman" w:hAnsi="Times New Roman"/>
          <w:b/>
          <w:bCs/>
          <w:sz w:val="22"/>
          <w:szCs w:val="22"/>
          <w:highlight w:val="yellow"/>
        </w:rPr>
        <w:t>PSU 312</w:t>
      </w:r>
      <w:r w:rsidRPr="7BD2730E">
        <w:rPr>
          <w:rFonts w:ascii="Times New Roman" w:hAnsi="Times New Roman"/>
          <w:b/>
          <w:bCs/>
          <w:sz w:val="22"/>
          <w:szCs w:val="22"/>
        </w:rPr>
        <w:t>.</w:t>
      </w:r>
    </w:p>
    <w:sectPr w:rsidRPr="00355DBD" w:rsidR="000E297F" w:rsidSect="007E76B2">
      <w:footerReference w:type="even" r:id="rId12"/>
      <w:footerReference w:type="default" r:id="rId13"/>
      <w:footerReference w:type="first" r:id="rId14"/>
      <w:pgSz w:w="12240" w:h="15840" w:orient="portrait" w:code="1"/>
      <w:pgMar w:top="720" w:right="720" w:bottom="720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411" w:rsidRDefault="00FC1411" w14:paraId="5ECC2DF3" w14:textId="77777777">
      <w:r>
        <w:separator/>
      </w:r>
    </w:p>
  </w:endnote>
  <w:endnote w:type="continuationSeparator" w:id="0">
    <w:p w:rsidR="00FC1411" w:rsidRDefault="00FC1411" w14:paraId="5A0BA18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06D" w:rsidRDefault="00CB17ED" w14:paraId="36694370" w14:textId="77777777">
    <w:pPr>
      <w:pStyle w:val="Footer"/>
      <w:framePr w:wrap="around" w:hAnchor="margin" w:vAnchor="text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 w14:paraId="7F4CF660" w14:textId="77777777">
    <w:pPr>
      <w:pStyle w:val="Footer"/>
    </w:pPr>
  </w:p>
  <w:p w:rsidR="00F7606D" w:rsidRDefault="00F7606D" w14:paraId="4694C72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06D" w:rsidRDefault="00F7606D" w14:paraId="695F6AB8" w14:textId="5507E0FF">
    <w:pPr>
      <w:pStyle w:val="Footer"/>
    </w:pPr>
    <w:r>
      <w:sym w:font="Wingdings" w:char="F06C"/>
    </w:r>
    <w:r>
      <w:t xml:space="preserve"> Page </w:t>
    </w:r>
    <w:r w:rsidR="00CB17ED">
      <w:rPr>
        <w:noProof/>
      </w:rPr>
      <w:fldChar w:fldCharType="begin"/>
    </w:r>
    <w:r w:rsidR="00CB17ED">
      <w:instrText xml:space="preserve"> PAGE </w:instrText>
    </w:r>
    <w:r w:rsidR="00CB17ED">
      <w:fldChar w:fldCharType="separate"/>
    </w:r>
    <w:r w:rsidR="0040558D">
      <w:rPr>
        <w:noProof/>
      </w:rPr>
      <w:t>2</w:t>
    </w:r>
    <w:r w:rsidR="00CB17ED">
      <w:rPr>
        <w:noProof/>
      </w:rPr>
      <w:fldChar w:fldCharType="end"/>
    </w:r>
  </w:p>
  <w:p w:rsidR="00F7606D" w:rsidRDefault="00F7606D" w14:paraId="0C8E016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06D" w:rsidP="00683ADD" w:rsidRDefault="00F7606D" w14:paraId="2AD08FF2" w14:textId="77777777">
    <w:pPr>
      <w:spacing w:after="60" w:line="240" w:lineRule="auto"/>
      <w:rPr>
        <w:b/>
        <w:caps/>
        <w:spacing w:val="44"/>
        <w:sz w:val="14"/>
      </w:rPr>
    </w:pPr>
  </w:p>
  <w:p w:rsidR="00F7606D" w:rsidP="37862B62" w:rsidRDefault="37862B62" w14:paraId="1E2EEFB6" w14:textId="77777777">
    <w:pPr>
      <w:pStyle w:val="Footer"/>
      <w:spacing w:before="0" w:line="240" w:lineRule="auto"/>
      <w:jc w:val="center"/>
      <w:rPr>
        <w:sz w:val="14"/>
        <w:szCs w:val="14"/>
      </w:rPr>
    </w:pPr>
    <w:r w:rsidRPr="37862B62">
      <w:rPr>
        <w:rFonts w:ascii="Tunga" w:hAnsi="Tunga"/>
        <w:sz w:val="20"/>
        <w:szCs w:val="20"/>
      </w:rPr>
      <w:t>Office of the Provost - Carrington Hall, Room 209-  Phone 64589 * Fax 68432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411" w:rsidRDefault="00FC1411" w14:paraId="09AEE6D2" w14:textId="77777777">
      <w:r>
        <w:separator/>
      </w:r>
    </w:p>
  </w:footnote>
  <w:footnote w:type="continuationSeparator" w:id="0">
    <w:p w:rsidR="00FC1411" w:rsidRDefault="00FC1411" w14:paraId="15D9C7A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hint="default" w:ascii="Times New Roman" w:hAnsi="Times New Roman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3594F"/>
    <w:multiLevelType w:val="hybridMultilevel"/>
    <w:tmpl w:val="826007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96D4B904">
      <w:start w:val="1"/>
      <w:numFmt w:val="lowerLetter"/>
      <w:lvlText w:val="%5."/>
      <w:lvlJc w:val="left"/>
      <w:pPr>
        <w:ind w:left="3600" w:hanging="360"/>
      </w:pPr>
      <w:rPr>
        <w:b w:val="0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lang="en-US" w:vendorID="64" w:dllVersion="131078" w:nlCheck="1" w:checkStyle="0" w:appName="MSWord"/>
  <w:activeWritingStyle w:lang="en-US" w:vendorID="8" w:dllVersion="513" w:checkStyle="1" w:appName="MSWord"/>
  <w:proofState w:spelling="clean" w:grammar="dirty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61642"/>
    <w:rsid w:val="00062403"/>
    <w:rsid w:val="00072026"/>
    <w:rsid w:val="00083218"/>
    <w:rsid w:val="00084BBF"/>
    <w:rsid w:val="0008580A"/>
    <w:rsid w:val="00087072"/>
    <w:rsid w:val="000A2027"/>
    <w:rsid w:val="000A288B"/>
    <w:rsid w:val="000B355F"/>
    <w:rsid w:val="000B53BF"/>
    <w:rsid w:val="000C1F09"/>
    <w:rsid w:val="000E297F"/>
    <w:rsid w:val="000F080E"/>
    <w:rsid w:val="000F42D0"/>
    <w:rsid w:val="000F7DFB"/>
    <w:rsid w:val="001061E3"/>
    <w:rsid w:val="00114578"/>
    <w:rsid w:val="00124A02"/>
    <w:rsid w:val="00131027"/>
    <w:rsid w:val="00131690"/>
    <w:rsid w:val="00133007"/>
    <w:rsid w:val="001418A1"/>
    <w:rsid w:val="00147351"/>
    <w:rsid w:val="00150482"/>
    <w:rsid w:val="001507F3"/>
    <w:rsid w:val="00155AB7"/>
    <w:rsid w:val="00172605"/>
    <w:rsid w:val="00172F31"/>
    <w:rsid w:val="0018193E"/>
    <w:rsid w:val="00182C62"/>
    <w:rsid w:val="00192087"/>
    <w:rsid w:val="00195FFD"/>
    <w:rsid w:val="001A05A2"/>
    <w:rsid w:val="001B169F"/>
    <w:rsid w:val="001B3AE7"/>
    <w:rsid w:val="001B6208"/>
    <w:rsid w:val="001C21CB"/>
    <w:rsid w:val="001D2BC2"/>
    <w:rsid w:val="001E2ED5"/>
    <w:rsid w:val="001E3126"/>
    <w:rsid w:val="001E445B"/>
    <w:rsid w:val="001E5162"/>
    <w:rsid w:val="001E5B1D"/>
    <w:rsid w:val="001F2C4E"/>
    <w:rsid w:val="001F68FE"/>
    <w:rsid w:val="002036EC"/>
    <w:rsid w:val="0021075A"/>
    <w:rsid w:val="00216BCD"/>
    <w:rsid w:val="00233078"/>
    <w:rsid w:val="002436B9"/>
    <w:rsid w:val="00252140"/>
    <w:rsid w:val="00252163"/>
    <w:rsid w:val="00252F7B"/>
    <w:rsid w:val="00270CFD"/>
    <w:rsid w:val="00277F7B"/>
    <w:rsid w:val="00292773"/>
    <w:rsid w:val="002A14F8"/>
    <w:rsid w:val="002A72D8"/>
    <w:rsid w:val="002B066F"/>
    <w:rsid w:val="002B68BC"/>
    <w:rsid w:val="002C1FF8"/>
    <w:rsid w:val="002C5B89"/>
    <w:rsid w:val="002C7950"/>
    <w:rsid w:val="002D6311"/>
    <w:rsid w:val="002E2412"/>
    <w:rsid w:val="0030102D"/>
    <w:rsid w:val="003059E1"/>
    <w:rsid w:val="00306E61"/>
    <w:rsid w:val="00310007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55DBD"/>
    <w:rsid w:val="0036488E"/>
    <w:rsid w:val="0036786F"/>
    <w:rsid w:val="00371A96"/>
    <w:rsid w:val="003733E8"/>
    <w:rsid w:val="00374C5A"/>
    <w:rsid w:val="00374D98"/>
    <w:rsid w:val="00374F08"/>
    <w:rsid w:val="00375EE7"/>
    <w:rsid w:val="0037681F"/>
    <w:rsid w:val="003768E8"/>
    <w:rsid w:val="00384E19"/>
    <w:rsid w:val="00391B18"/>
    <w:rsid w:val="00395C8B"/>
    <w:rsid w:val="003C0BD2"/>
    <w:rsid w:val="003C53B3"/>
    <w:rsid w:val="003C796A"/>
    <w:rsid w:val="003D2BE6"/>
    <w:rsid w:val="003D3C29"/>
    <w:rsid w:val="003D4193"/>
    <w:rsid w:val="003F37FC"/>
    <w:rsid w:val="00401422"/>
    <w:rsid w:val="0040142F"/>
    <w:rsid w:val="004028E7"/>
    <w:rsid w:val="004053A7"/>
    <w:rsid w:val="0040558D"/>
    <w:rsid w:val="004163C8"/>
    <w:rsid w:val="004216FB"/>
    <w:rsid w:val="00425038"/>
    <w:rsid w:val="00433A4E"/>
    <w:rsid w:val="004432AF"/>
    <w:rsid w:val="004579FF"/>
    <w:rsid w:val="00471382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A4F3C"/>
    <w:rsid w:val="004C1B8B"/>
    <w:rsid w:val="004C55EB"/>
    <w:rsid w:val="004C6219"/>
    <w:rsid w:val="004E1BF8"/>
    <w:rsid w:val="004E2251"/>
    <w:rsid w:val="004E62C1"/>
    <w:rsid w:val="004F0B4C"/>
    <w:rsid w:val="004F0F81"/>
    <w:rsid w:val="00504770"/>
    <w:rsid w:val="0050758B"/>
    <w:rsid w:val="00510B84"/>
    <w:rsid w:val="00532E9B"/>
    <w:rsid w:val="005370AC"/>
    <w:rsid w:val="0055560C"/>
    <w:rsid w:val="00557342"/>
    <w:rsid w:val="00560F23"/>
    <w:rsid w:val="005714D5"/>
    <w:rsid w:val="0059392A"/>
    <w:rsid w:val="005A6560"/>
    <w:rsid w:val="005A65A1"/>
    <w:rsid w:val="005B4709"/>
    <w:rsid w:val="005C6085"/>
    <w:rsid w:val="005C7DF2"/>
    <w:rsid w:val="005E55CC"/>
    <w:rsid w:val="005E5762"/>
    <w:rsid w:val="005F060D"/>
    <w:rsid w:val="006113D5"/>
    <w:rsid w:val="0061212E"/>
    <w:rsid w:val="00614CC7"/>
    <w:rsid w:val="00623091"/>
    <w:rsid w:val="006232C7"/>
    <w:rsid w:val="00625EC0"/>
    <w:rsid w:val="00635B4A"/>
    <w:rsid w:val="00636815"/>
    <w:rsid w:val="00645B8A"/>
    <w:rsid w:val="00652510"/>
    <w:rsid w:val="006612CB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0238"/>
    <w:rsid w:val="007C2EC0"/>
    <w:rsid w:val="007D1DD0"/>
    <w:rsid w:val="007E76B2"/>
    <w:rsid w:val="007F43F0"/>
    <w:rsid w:val="00807C51"/>
    <w:rsid w:val="00810D6B"/>
    <w:rsid w:val="00815C10"/>
    <w:rsid w:val="00820754"/>
    <w:rsid w:val="008243CC"/>
    <w:rsid w:val="00830715"/>
    <w:rsid w:val="008405F3"/>
    <w:rsid w:val="00843F37"/>
    <w:rsid w:val="00852C9D"/>
    <w:rsid w:val="0085461D"/>
    <w:rsid w:val="00856991"/>
    <w:rsid w:val="00862F01"/>
    <w:rsid w:val="00863ABF"/>
    <w:rsid w:val="00864647"/>
    <w:rsid w:val="008705DF"/>
    <w:rsid w:val="00880AC7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405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4647B"/>
    <w:rsid w:val="00952A0C"/>
    <w:rsid w:val="00952EF8"/>
    <w:rsid w:val="0096328D"/>
    <w:rsid w:val="00970904"/>
    <w:rsid w:val="00972D2B"/>
    <w:rsid w:val="0097433D"/>
    <w:rsid w:val="009762A1"/>
    <w:rsid w:val="00982904"/>
    <w:rsid w:val="00985C5B"/>
    <w:rsid w:val="00994766"/>
    <w:rsid w:val="009B0AE8"/>
    <w:rsid w:val="009B1FD5"/>
    <w:rsid w:val="009B5AE9"/>
    <w:rsid w:val="009B7E81"/>
    <w:rsid w:val="009C00DA"/>
    <w:rsid w:val="009C196C"/>
    <w:rsid w:val="009C57E3"/>
    <w:rsid w:val="009C7D34"/>
    <w:rsid w:val="009D1427"/>
    <w:rsid w:val="009D6CA2"/>
    <w:rsid w:val="009E3BB0"/>
    <w:rsid w:val="009E3FFD"/>
    <w:rsid w:val="009F06CA"/>
    <w:rsid w:val="00A2193A"/>
    <w:rsid w:val="00A33659"/>
    <w:rsid w:val="00A33E37"/>
    <w:rsid w:val="00A52A49"/>
    <w:rsid w:val="00A54BCF"/>
    <w:rsid w:val="00A565BE"/>
    <w:rsid w:val="00A61C1B"/>
    <w:rsid w:val="00A63AC3"/>
    <w:rsid w:val="00A701E8"/>
    <w:rsid w:val="00A82D74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2E8A"/>
    <w:rsid w:val="00AF4A88"/>
    <w:rsid w:val="00B0129F"/>
    <w:rsid w:val="00B151C5"/>
    <w:rsid w:val="00B16BC2"/>
    <w:rsid w:val="00B229F0"/>
    <w:rsid w:val="00B325ED"/>
    <w:rsid w:val="00B32917"/>
    <w:rsid w:val="00B32A48"/>
    <w:rsid w:val="00B465BC"/>
    <w:rsid w:val="00B51D10"/>
    <w:rsid w:val="00B52A4D"/>
    <w:rsid w:val="00B548B5"/>
    <w:rsid w:val="00B61009"/>
    <w:rsid w:val="00B6105D"/>
    <w:rsid w:val="00B6275D"/>
    <w:rsid w:val="00B655E6"/>
    <w:rsid w:val="00B70A34"/>
    <w:rsid w:val="00B76CA5"/>
    <w:rsid w:val="00B770A0"/>
    <w:rsid w:val="00B84D85"/>
    <w:rsid w:val="00B85D19"/>
    <w:rsid w:val="00B92502"/>
    <w:rsid w:val="00B94895"/>
    <w:rsid w:val="00BA35D7"/>
    <w:rsid w:val="00BB47B9"/>
    <w:rsid w:val="00BE0A32"/>
    <w:rsid w:val="00BE3022"/>
    <w:rsid w:val="00BE617E"/>
    <w:rsid w:val="00BE7415"/>
    <w:rsid w:val="00BF093E"/>
    <w:rsid w:val="00BF1DF3"/>
    <w:rsid w:val="00C045AC"/>
    <w:rsid w:val="00C26959"/>
    <w:rsid w:val="00C32945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A431C"/>
    <w:rsid w:val="00CB17ED"/>
    <w:rsid w:val="00CB64A3"/>
    <w:rsid w:val="00CC7672"/>
    <w:rsid w:val="00CC7C82"/>
    <w:rsid w:val="00CD08AE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1695B"/>
    <w:rsid w:val="00D23C23"/>
    <w:rsid w:val="00D26BA5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C3135"/>
    <w:rsid w:val="00DD390A"/>
    <w:rsid w:val="00DD4608"/>
    <w:rsid w:val="00DD52AB"/>
    <w:rsid w:val="00DD52E5"/>
    <w:rsid w:val="00DE036E"/>
    <w:rsid w:val="00DE6816"/>
    <w:rsid w:val="00DF3F5F"/>
    <w:rsid w:val="00DF5895"/>
    <w:rsid w:val="00E0577E"/>
    <w:rsid w:val="00E0660C"/>
    <w:rsid w:val="00E1292C"/>
    <w:rsid w:val="00E12B0E"/>
    <w:rsid w:val="00E20A4D"/>
    <w:rsid w:val="00E20C96"/>
    <w:rsid w:val="00E266AC"/>
    <w:rsid w:val="00E27AAA"/>
    <w:rsid w:val="00E43B27"/>
    <w:rsid w:val="00E4523E"/>
    <w:rsid w:val="00E4554E"/>
    <w:rsid w:val="00E60678"/>
    <w:rsid w:val="00E64202"/>
    <w:rsid w:val="00E64606"/>
    <w:rsid w:val="00E71B37"/>
    <w:rsid w:val="00E72B84"/>
    <w:rsid w:val="00E7715D"/>
    <w:rsid w:val="00E84816"/>
    <w:rsid w:val="00E97CD2"/>
    <w:rsid w:val="00EA4137"/>
    <w:rsid w:val="00EA4747"/>
    <w:rsid w:val="00EB1E13"/>
    <w:rsid w:val="00EB2A4B"/>
    <w:rsid w:val="00EB49FF"/>
    <w:rsid w:val="00EC5AAD"/>
    <w:rsid w:val="00ED7BEA"/>
    <w:rsid w:val="00EE4CCE"/>
    <w:rsid w:val="00EF0548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53CC6"/>
    <w:rsid w:val="00F61AB3"/>
    <w:rsid w:val="00F7606D"/>
    <w:rsid w:val="00F815C6"/>
    <w:rsid w:val="00F82F3D"/>
    <w:rsid w:val="00F912B4"/>
    <w:rsid w:val="00FB43AE"/>
    <w:rsid w:val="00FC1411"/>
    <w:rsid w:val="00FC19D9"/>
    <w:rsid w:val="00FC2BEC"/>
    <w:rsid w:val="00FC3D3E"/>
    <w:rsid w:val="00FD7B3C"/>
    <w:rsid w:val="00FF2481"/>
    <w:rsid w:val="13E0F07B"/>
    <w:rsid w:val="259EFD57"/>
    <w:rsid w:val="314E46FB"/>
    <w:rsid w:val="37862B62"/>
    <w:rsid w:val="4F6CA4DD"/>
    <w:rsid w:val="5FFA1DDD"/>
    <w:rsid w:val="7BD273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4:docId w14:val="6C08FF40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MessageHeaderChar" w:customStyle="1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hAnsi="Calibri" w:eastAsia="Calibri"/>
      <w:sz w:val="22"/>
      <w:szCs w:val="22"/>
    </w:rPr>
  </w:style>
  <w:style w:type="numbering" w:styleId="Style1" w:customStyle="1">
    <w:name w:val="Style1"/>
    <w:rsid w:val="003C0BD2"/>
    <w:pPr>
      <w:numPr>
        <w:numId w:val="11"/>
      </w:numPr>
    </w:pPr>
  </w:style>
  <w:style w:type="character" w:styleId="FollowedHyperlink">
    <w:name w:val="FollowedHyperlink"/>
    <w:basedOn w:val="DefaultParagraphFont"/>
    <w:semiHidden/>
    <w:unhideWhenUsed/>
    <w:rsid w:val="000616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wmf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3.xml" Id="rId14" /><Relationship Type="http://schemas.openxmlformats.org/officeDocument/2006/relationships/hyperlink" Target="https://mis.missouristate.edu/Student/ccr/create/6558" TargetMode="External" Id="R9bf629bff2fc4f5a" /><Relationship Type="http://schemas.openxmlformats.org/officeDocument/2006/relationships/hyperlink" Target="https://mis.missouristate.edu/Student/ccr/edit/5174" TargetMode="External" Id="Re4554778f0ed4d53" /><Relationship Type="http://schemas.openxmlformats.org/officeDocument/2006/relationships/hyperlink" Target="https://mis.missouristate.edu/Student/ccr/edit/5173" TargetMode="External" Id="R5896972ad2ab44b8" /><Relationship Type="http://schemas.openxmlformats.org/officeDocument/2006/relationships/hyperlink" Target="https://mis.missouristate.edu/Student/ccr/edit/5175" TargetMode="External" Id="Rea8d43e372304625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CD89E2CC72374E82F225069C55D0C2" ma:contentTypeVersion="4" ma:contentTypeDescription="Create a new document." ma:contentTypeScope="" ma:versionID="5dc69bff4bde571c76f1f1309a2db0ff">
  <xsd:schema xmlns:xsd="http://www.w3.org/2001/XMLSchema" xmlns:xs="http://www.w3.org/2001/XMLSchema" xmlns:p="http://schemas.microsoft.com/office/2006/metadata/properties" xmlns:ns2="cbfdca67-42ae-4878-ad77-556298cf01a2" xmlns:ns3="cc81a35e-20ee-4f5d-a684-96b5eac2a205" targetNamespace="http://schemas.microsoft.com/office/2006/metadata/properties" ma:root="true" ma:fieldsID="cb72e26918e8229bef321469c29cf39e" ns2:_="" ns3:_="">
    <xsd:import namespace="cbfdca67-42ae-4878-ad77-556298cf01a2"/>
    <xsd:import namespace="cc81a35e-20ee-4f5d-a684-96b5eac2a2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fdca67-42ae-4878-ad77-556298cf01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a35e-20ee-4f5d-a684-96b5eac2a20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c81a35e-20ee-4f5d-a684-96b5eac2a205">
      <UserInfo>
        <DisplayName>Walker, Elizabeth L</DisplayName>
        <AccountId>20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13650-D15F-43B9-94D4-93288B032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fdca67-42ae-4878-ad77-556298cf01a2"/>
    <ds:schemaRef ds:uri="cc81a35e-20ee-4f5d-a684-96b5eac2a2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AFC57C-CDED-441B-A29A-4FD0A0A825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5DF627-ABBD-48D0-BEB4-32999FB404E2}">
  <ds:schemaRefs>
    <ds:schemaRef ds:uri="http://purl.org/dc/elements/1.1/"/>
    <ds:schemaRef ds:uri="cbfdca67-42ae-4878-ad77-556298cf01a2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cc81a35e-20ee-4f5d-a684-96b5eac2a205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94EEBDF-5384-4527-9A6D-E046B1818C3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Memo</ap:Template>
  <ap:Application>Microsoft Office Word</ap:Application>
  <ap:DocSecurity>4</ap:DocSecurity>
  <ap:ScaleCrop>false</ap:ScaleCrop>
  <ap:Company>Microsoft Corporation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Smith, Joshua J</dc:creator>
  <lastModifiedBy>Smith, Joshua J</lastModifiedBy>
  <revision>3</revision>
  <lastPrinted>2014-05-05T14:35:00.0000000Z</lastPrinted>
  <dcterms:created xsi:type="dcterms:W3CDTF">2017-08-24T14:54:00.0000000Z</dcterms:created>
  <dcterms:modified xsi:type="dcterms:W3CDTF">2017-09-06T19:20:01.9916456Z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  <property fmtid="{D5CDD505-2E9C-101B-9397-08002B2CF9AE}" pid="3" name="ContentTypeId">
    <vt:lpwstr>0x01010094CD89E2CC72374E82F225069C55D0C2</vt:lpwstr>
  </property>
</Properties>
</file>