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133007">
        <w:rPr>
          <w:rFonts w:ascii="Times New Roman" w:hAnsi="Times New Roman"/>
          <w:b/>
          <w:sz w:val="22"/>
          <w:szCs w:val="22"/>
        </w:rPr>
        <w:t>September 9</w:t>
      </w:r>
      <w:bookmarkStart w:id="0" w:name="_GoBack"/>
      <w:bookmarkEnd w:id="0"/>
      <w:r w:rsidR="00CB17ED">
        <w:rPr>
          <w:rFonts w:ascii="Times New Roman" w:hAnsi="Times New Roman"/>
          <w:b/>
          <w:sz w:val="22"/>
          <w:szCs w:val="22"/>
        </w:rPr>
        <w:t>, 2014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SEPTEMBER 10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, 2014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CB17ED" w:rsidRPr="00CB17ED" w:rsidRDefault="00A61C1B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133007">
        <w:rPr>
          <w:rFonts w:ascii="Times New Roman" w:hAnsi="Times New Roman"/>
          <w:sz w:val="22"/>
          <w:szCs w:val="22"/>
        </w:rPr>
        <w:t>May 7</w:t>
      </w:r>
      <w:r w:rsidR="00133007" w:rsidRPr="00133007">
        <w:rPr>
          <w:rFonts w:ascii="Times New Roman" w:hAnsi="Times New Roman"/>
          <w:sz w:val="22"/>
          <w:szCs w:val="22"/>
          <w:vertAlign w:val="superscript"/>
        </w:rPr>
        <w:t>th</w:t>
      </w:r>
      <w:r w:rsidR="00133007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</w:p>
    <w:p w:rsidR="00557342" w:rsidRPr="00773414" w:rsidRDefault="004902F9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4902F9">
        <w:rPr>
          <w:rFonts w:ascii="Times New Roman" w:hAnsi="Times New Roman"/>
          <w:sz w:val="22"/>
          <w:szCs w:val="22"/>
        </w:rPr>
        <w:t xml:space="preserve">Update on </w:t>
      </w:r>
      <w:r w:rsidR="00773414">
        <w:rPr>
          <w:rFonts w:ascii="Times New Roman" w:hAnsi="Times New Roman"/>
          <w:sz w:val="22"/>
          <w:szCs w:val="22"/>
        </w:rPr>
        <w:t>General Education Assessment</w:t>
      </w:r>
      <w:r>
        <w:rPr>
          <w:rFonts w:ascii="Times New Roman" w:hAnsi="Times New Roman"/>
          <w:sz w:val="22"/>
          <w:szCs w:val="22"/>
        </w:rPr>
        <w:br/>
      </w:r>
    </w:p>
    <w:p w:rsidR="00016B41" w:rsidRPr="00133007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4810C9" w:rsidRPr="00016B41" w:rsidRDefault="00133007" w:rsidP="00CB17ED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133007">
        <w:rPr>
          <w:rFonts w:ascii="Times New Roman" w:hAnsi="Times New Roman"/>
          <w:b/>
          <w:sz w:val="22"/>
          <w:szCs w:val="22"/>
        </w:rPr>
        <w:t>October 8</w:t>
      </w:r>
      <w:r w:rsidR="00CB17ED">
        <w:rPr>
          <w:rFonts w:ascii="Times New Roman" w:hAnsi="Times New Roman"/>
          <w:b/>
          <w:sz w:val="22"/>
          <w:szCs w:val="22"/>
        </w:rPr>
        <w:t>, 2014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70CFD"/>
    <w:rsid w:val="00277F7B"/>
    <w:rsid w:val="00292773"/>
    <w:rsid w:val="002A14F8"/>
    <w:rsid w:val="002B066F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77634"/>
    <w:rsid w:val="004810C9"/>
    <w:rsid w:val="00485C87"/>
    <w:rsid w:val="004902F9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5F56"/>
    <w:rsid w:val="006F18E4"/>
    <w:rsid w:val="006F3221"/>
    <w:rsid w:val="006F3B22"/>
    <w:rsid w:val="007025FA"/>
    <w:rsid w:val="00710E0C"/>
    <w:rsid w:val="00721319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82904"/>
    <w:rsid w:val="00994766"/>
    <w:rsid w:val="009B0AE8"/>
    <w:rsid w:val="009B1FD5"/>
    <w:rsid w:val="009B5AE9"/>
    <w:rsid w:val="009B7E81"/>
    <w:rsid w:val="009C57E3"/>
    <w:rsid w:val="009C7D34"/>
    <w:rsid w:val="009E3BB0"/>
    <w:rsid w:val="009E3FFD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97CD2"/>
    <w:rsid w:val="00EA4137"/>
    <w:rsid w:val="00EB2A4B"/>
    <w:rsid w:val="00EB49FF"/>
    <w:rsid w:val="00EC5AAD"/>
    <w:rsid w:val="00ED7BEA"/>
    <w:rsid w:val="00EF087F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3027F-0F18-4314-A670-E62C2BDD5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Services</dc:creator>
  <cp:lastModifiedBy>Arthur, Sandra A</cp:lastModifiedBy>
  <cp:revision>2</cp:revision>
  <cp:lastPrinted>2014-05-05T14:35:00Z</cp:lastPrinted>
  <dcterms:created xsi:type="dcterms:W3CDTF">2014-09-09T14:20:00Z</dcterms:created>
  <dcterms:modified xsi:type="dcterms:W3CDTF">2014-09-09T14:20:00Z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