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CB17ED">
        <w:rPr>
          <w:rFonts w:ascii="Times New Roman" w:hAnsi="Times New Roman"/>
          <w:b/>
          <w:sz w:val="22"/>
          <w:szCs w:val="22"/>
        </w:rPr>
        <w:t>Becky Swearingen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1F68FE">
        <w:rPr>
          <w:rFonts w:ascii="Times New Roman" w:hAnsi="Times New Roman"/>
          <w:b/>
          <w:sz w:val="22"/>
          <w:szCs w:val="22"/>
        </w:rPr>
        <w:t>April 21</w:t>
      </w:r>
      <w:r w:rsidR="00723A16">
        <w:rPr>
          <w:rFonts w:ascii="Times New Roman" w:hAnsi="Times New Roman"/>
          <w:b/>
          <w:sz w:val="22"/>
          <w:szCs w:val="22"/>
        </w:rPr>
        <w:t>, 2015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4902F9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1F68FE">
        <w:rPr>
          <w:rFonts w:ascii="Times New Roman" w:hAnsi="Times New Roman"/>
          <w:b/>
          <w:sz w:val="22"/>
          <w:szCs w:val="22"/>
          <w:u w:val="single"/>
        </w:rPr>
        <w:t>May 6</w:t>
      </w:r>
      <w:r w:rsidR="009D6CA2">
        <w:rPr>
          <w:rFonts w:ascii="Times New Roman" w:hAnsi="Times New Roman"/>
          <w:b/>
          <w:sz w:val="22"/>
          <w:szCs w:val="22"/>
          <w:u w:val="single"/>
        </w:rPr>
        <w:t>, 2015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4902F9" w:rsidRDefault="004902F9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936C60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A61C1B" w:rsidRPr="00346BB0" w:rsidRDefault="00A61C1B" w:rsidP="00936C60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936C60" w:rsidRPr="00346BB0" w:rsidRDefault="00936C60" w:rsidP="000F7DFB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A61C1B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1F68FE" w:rsidRDefault="001F68FE" w:rsidP="001F68FE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Introduction of New Members</w:t>
      </w:r>
    </w:p>
    <w:p w:rsidR="00133007" w:rsidRPr="00133007" w:rsidRDefault="00133007" w:rsidP="00133007">
      <w:p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</w:p>
    <w:p w:rsidR="00346BB0" w:rsidRPr="00133007" w:rsidRDefault="00A61C1B" w:rsidP="00133007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557342" w:rsidRPr="00DD4608" w:rsidRDefault="00A61C1B" w:rsidP="00DD4608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1F68FE">
        <w:rPr>
          <w:rFonts w:ascii="Times New Roman" w:hAnsi="Times New Roman"/>
          <w:sz w:val="22"/>
          <w:szCs w:val="22"/>
        </w:rPr>
        <w:t>April 8</w:t>
      </w:r>
      <w:r w:rsidR="00310007" w:rsidRPr="00310007">
        <w:rPr>
          <w:rFonts w:ascii="Times New Roman" w:hAnsi="Times New Roman"/>
          <w:sz w:val="22"/>
          <w:szCs w:val="22"/>
          <w:vertAlign w:val="superscript"/>
        </w:rPr>
        <w:t>th</w:t>
      </w:r>
      <w:r w:rsidR="0049152C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  <w:r w:rsidR="004902F9" w:rsidRPr="00DD4608">
        <w:rPr>
          <w:rFonts w:ascii="Times New Roman" w:hAnsi="Times New Roman"/>
          <w:sz w:val="22"/>
          <w:szCs w:val="22"/>
        </w:rPr>
        <w:br/>
      </w:r>
    </w:p>
    <w:p w:rsidR="00155AB7" w:rsidRDefault="00A61C1B" w:rsidP="001F68FE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1F68FE" w:rsidRPr="001F68FE" w:rsidRDefault="001F68FE" w:rsidP="001F68FE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Election of New CGEIP Chair</w:t>
      </w:r>
    </w:p>
    <w:p w:rsidR="00DD4608" w:rsidRPr="005B4709" w:rsidRDefault="005B4709" w:rsidP="00DD4608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5B4709">
        <w:rPr>
          <w:rFonts w:ascii="Times New Roman" w:hAnsi="Times New Roman"/>
          <w:sz w:val="22"/>
          <w:szCs w:val="22"/>
        </w:rPr>
        <w:t>Program Change</w:t>
      </w:r>
    </w:p>
    <w:p w:rsidR="00DD4608" w:rsidRPr="005B4709" w:rsidRDefault="005B4709" w:rsidP="00DD4608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5B4709">
        <w:rPr>
          <w:rFonts w:ascii="Times New Roman" w:hAnsi="Times New Roman"/>
          <w:sz w:val="22"/>
          <w:szCs w:val="22"/>
        </w:rPr>
        <w:t>Global Studies Major B.A.</w:t>
      </w:r>
    </w:p>
    <w:p w:rsidR="00252F7B" w:rsidRPr="00972D2B" w:rsidRDefault="00252F7B" w:rsidP="00252F7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972D2B">
        <w:rPr>
          <w:rFonts w:ascii="Times New Roman" w:hAnsi="Times New Roman"/>
          <w:sz w:val="22"/>
          <w:szCs w:val="22"/>
        </w:rPr>
        <w:t>Other</w:t>
      </w:r>
    </w:p>
    <w:p w:rsidR="00D96FEB" w:rsidRPr="00D96FEB" w:rsidRDefault="00D96FEB" w:rsidP="00CB17ED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61C1B" w:rsidRPr="00346BB0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0568D" w:rsidRPr="00346BB0" w:rsidRDefault="0000568D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233078" w:rsidRPr="00346BB0" w:rsidRDefault="00A61C1B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</w:t>
      </w:r>
      <w:bookmarkStart w:id="0" w:name="_GoBack"/>
      <w:bookmarkEnd w:id="0"/>
      <w:r w:rsidRPr="005B4709">
        <w:rPr>
          <w:rFonts w:ascii="Times New Roman" w:hAnsi="Times New Roman"/>
          <w:b/>
          <w:sz w:val="22"/>
          <w:szCs w:val="22"/>
        </w:rPr>
        <w:t xml:space="preserve">p.m. </w:t>
      </w:r>
      <w:r w:rsidR="005B4709" w:rsidRPr="005B4709">
        <w:rPr>
          <w:rFonts w:ascii="Times New Roman" w:hAnsi="Times New Roman"/>
          <w:b/>
          <w:sz w:val="22"/>
          <w:szCs w:val="22"/>
        </w:rPr>
        <w:t>on September 9</w:t>
      </w:r>
      <w:r w:rsidR="009D6CA2" w:rsidRPr="005B4709">
        <w:rPr>
          <w:rFonts w:ascii="Times New Roman" w:hAnsi="Times New Roman"/>
          <w:b/>
          <w:sz w:val="22"/>
          <w:szCs w:val="22"/>
        </w:rPr>
        <w:t>,</w:t>
      </w:r>
      <w:r w:rsidR="009D6CA2">
        <w:rPr>
          <w:rFonts w:ascii="Times New Roman" w:hAnsi="Times New Roman"/>
          <w:b/>
          <w:sz w:val="22"/>
          <w:szCs w:val="22"/>
        </w:rPr>
        <w:t xml:space="preserve"> 2015</w:t>
      </w:r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133007">
        <w:rPr>
          <w:rFonts w:ascii="Times New Roman" w:hAnsi="Times New Roman"/>
          <w:b/>
          <w:sz w:val="22"/>
          <w:szCs w:val="22"/>
        </w:rPr>
        <w:t>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p w:rsidR="000E297F" w:rsidRPr="00346BB0" w:rsidRDefault="000E297F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sectPr w:rsidR="000E297F" w:rsidRPr="00346BB0" w:rsidSect="00D26D44">
      <w:footerReference w:type="even" r:id="rId9"/>
      <w:footerReference w:type="default" r:id="rId10"/>
      <w:footerReference w:type="first" r:id="rId11"/>
      <w:pgSz w:w="12240" w:h="15840" w:code="1"/>
      <w:pgMar w:top="-360" w:right="720" w:bottom="432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06D" w:rsidRDefault="00F7606D">
      <w:r>
        <w:separator/>
      </w:r>
    </w:p>
  </w:endnote>
  <w:endnote w:type="continuationSeparator" w:id="0">
    <w:p w:rsidR="00F7606D" w:rsidRDefault="00F7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06D" w:rsidRDefault="00F7606D">
      <w:r>
        <w:separator/>
      </w:r>
    </w:p>
  </w:footnote>
  <w:footnote w:type="continuationSeparator" w:id="0">
    <w:p w:rsidR="00F7606D" w:rsidRDefault="00F76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53BF"/>
    <w:rsid w:val="000E297F"/>
    <w:rsid w:val="000F080E"/>
    <w:rsid w:val="000F42D0"/>
    <w:rsid w:val="000F7DFB"/>
    <w:rsid w:val="00114578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1F68F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B066F"/>
    <w:rsid w:val="002C1FF8"/>
    <w:rsid w:val="002C5B89"/>
    <w:rsid w:val="002C7950"/>
    <w:rsid w:val="002D6311"/>
    <w:rsid w:val="002E2412"/>
    <w:rsid w:val="0030102D"/>
    <w:rsid w:val="003059E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33E8"/>
    <w:rsid w:val="00374D98"/>
    <w:rsid w:val="00374F08"/>
    <w:rsid w:val="00375EE7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579FF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A6560"/>
    <w:rsid w:val="005A65A1"/>
    <w:rsid w:val="005B4709"/>
    <w:rsid w:val="005C6085"/>
    <w:rsid w:val="005C7DF2"/>
    <w:rsid w:val="005E55CC"/>
    <w:rsid w:val="005E5762"/>
    <w:rsid w:val="005F060D"/>
    <w:rsid w:val="006113D5"/>
    <w:rsid w:val="0061212E"/>
    <w:rsid w:val="00614CC7"/>
    <w:rsid w:val="006232C7"/>
    <w:rsid w:val="00625EC0"/>
    <w:rsid w:val="00635B4A"/>
    <w:rsid w:val="00636815"/>
    <w:rsid w:val="00652510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2EC0"/>
    <w:rsid w:val="007D1DD0"/>
    <w:rsid w:val="007F43F0"/>
    <w:rsid w:val="00807C51"/>
    <w:rsid w:val="00810D6B"/>
    <w:rsid w:val="00815C10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EF8"/>
    <w:rsid w:val="0096328D"/>
    <w:rsid w:val="00970904"/>
    <w:rsid w:val="00972D2B"/>
    <w:rsid w:val="00982904"/>
    <w:rsid w:val="00994766"/>
    <w:rsid w:val="009B0AE8"/>
    <w:rsid w:val="009B1FD5"/>
    <w:rsid w:val="009B5AE9"/>
    <w:rsid w:val="009B7E81"/>
    <w:rsid w:val="009C57E3"/>
    <w:rsid w:val="009C7D34"/>
    <w:rsid w:val="009D6CA2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4A88"/>
    <w:rsid w:val="00B151C5"/>
    <w:rsid w:val="00B16BC2"/>
    <w:rsid w:val="00B229F0"/>
    <w:rsid w:val="00B325ED"/>
    <w:rsid w:val="00B32917"/>
    <w:rsid w:val="00B32A48"/>
    <w:rsid w:val="00B465BC"/>
    <w:rsid w:val="00B51D10"/>
    <w:rsid w:val="00B548B5"/>
    <w:rsid w:val="00B6105D"/>
    <w:rsid w:val="00B6275D"/>
    <w:rsid w:val="00B655E6"/>
    <w:rsid w:val="00B770A0"/>
    <w:rsid w:val="00B84D85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B0E"/>
    <w:rsid w:val="00E20A4D"/>
    <w:rsid w:val="00E20C96"/>
    <w:rsid w:val="00E266AC"/>
    <w:rsid w:val="00E27AAA"/>
    <w:rsid w:val="00E4554E"/>
    <w:rsid w:val="00E60678"/>
    <w:rsid w:val="00E64202"/>
    <w:rsid w:val="00E64606"/>
    <w:rsid w:val="00E72B84"/>
    <w:rsid w:val="00E7715D"/>
    <w:rsid w:val="00E84816"/>
    <w:rsid w:val="00E97CD2"/>
    <w:rsid w:val="00EA4137"/>
    <w:rsid w:val="00EB2A4B"/>
    <w:rsid w:val="00EB49FF"/>
    <w:rsid w:val="00EC5AAD"/>
    <w:rsid w:val="00ED7BEA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B43AE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EB68F-FB64-49E2-A4D5-AF1D2055E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4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3</cp:revision>
  <cp:lastPrinted>2014-05-05T14:35:00Z</cp:lastPrinted>
  <dcterms:created xsi:type="dcterms:W3CDTF">2015-04-21T21:33:00Z</dcterms:created>
  <dcterms:modified xsi:type="dcterms:W3CDTF">2015-05-01T18:21:00Z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