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F6" w:rsidRPr="00355DBD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55DBD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55DBD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 w:rsidRPr="00355DBD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55DBD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55DBD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TO:</w:t>
      </w:r>
      <w:r w:rsidRPr="00355DBD">
        <w:rPr>
          <w:rFonts w:ascii="Times New Roman" w:hAnsi="Times New Roman"/>
          <w:sz w:val="22"/>
          <w:szCs w:val="22"/>
        </w:rPr>
        <w:tab/>
      </w:r>
      <w:r w:rsidRPr="00355DBD">
        <w:rPr>
          <w:rFonts w:ascii="Times New Roman" w:hAnsi="Times New Roman"/>
          <w:sz w:val="22"/>
          <w:szCs w:val="22"/>
        </w:rPr>
        <w:tab/>
      </w:r>
      <w:r w:rsidRPr="00355DBD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55DBD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FROM:</w:t>
      </w:r>
      <w:r w:rsidRPr="00355DBD">
        <w:rPr>
          <w:rFonts w:ascii="Times New Roman" w:hAnsi="Times New Roman"/>
          <w:sz w:val="22"/>
          <w:szCs w:val="22"/>
        </w:rPr>
        <w:tab/>
      </w:r>
      <w:r w:rsidR="00B70A34" w:rsidRPr="00355DBD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55DBD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DATE:</w:t>
      </w:r>
      <w:r w:rsidRPr="00355DBD">
        <w:rPr>
          <w:rFonts w:ascii="Times New Roman" w:hAnsi="Times New Roman"/>
          <w:b/>
          <w:sz w:val="22"/>
          <w:szCs w:val="22"/>
        </w:rPr>
        <w:tab/>
      </w:r>
      <w:r w:rsidR="00E12B0E" w:rsidRPr="00355DBD">
        <w:rPr>
          <w:rFonts w:ascii="Times New Roman" w:hAnsi="Times New Roman"/>
          <w:b/>
          <w:sz w:val="22"/>
          <w:szCs w:val="22"/>
        </w:rPr>
        <w:tab/>
      </w:r>
      <w:r w:rsidR="003768E8" w:rsidRPr="00355DBD">
        <w:rPr>
          <w:rFonts w:ascii="Times New Roman" w:hAnsi="Times New Roman"/>
          <w:b/>
          <w:sz w:val="22"/>
          <w:szCs w:val="22"/>
        </w:rPr>
        <w:t>April 27</w:t>
      </w:r>
      <w:r w:rsidR="00A2193A" w:rsidRPr="00355DBD">
        <w:rPr>
          <w:rFonts w:ascii="Times New Roman" w:hAnsi="Times New Roman"/>
          <w:b/>
          <w:sz w:val="22"/>
          <w:szCs w:val="22"/>
        </w:rPr>
        <w:t>, 2017</w:t>
      </w:r>
    </w:p>
    <w:p w:rsidR="00A61C1B" w:rsidRPr="00355DBD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RE:</w:t>
      </w:r>
      <w:r w:rsidRPr="00355DBD">
        <w:rPr>
          <w:rFonts w:ascii="Times New Roman" w:hAnsi="Times New Roman"/>
          <w:b/>
          <w:sz w:val="22"/>
          <w:szCs w:val="22"/>
        </w:rPr>
        <w:tab/>
      </w:r>
      <w:r w:rsidRPr="00355DBD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55DBD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Pr="00355DBD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55DBD">
        <w:rPr>
          <w:rFonts w:ascii="Times New Roman" w:hAnsi="Times New Roman"/>
          <w:sz w:val="22"/>
          <w:szCs w:val="22"/>
        </w:rPr>
        <w:t>The Co</w:t>
      </w:r>
      <w:r w:rsidR="008E4050" w:rsidRPr="00355DBD">
        <w:rPr>
          <w:rFonts w:ascii="Times New Roman" w:hAnsi="Times New Roman"/>
          <w:sz w:val="22"/>
          <w:szCs w:val="22"/>
        </w:rPr>
        <w:t>uncil</w:t>
      </w:r>
      <w:r w:rsidRPr="00355DBD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 w:rsidRPr="00355DBD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55DBD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 w:rsidRPr="00355DBD">
        <w:rPr>
          <w:rFonts w:ascii="Times New Roman" w:hAnsi="Times New Roman"/>
          <w:b/>
          <w:sz w:val="22"/>
          <w:szCs w:val="22"/>
          <w:u w:val="single"/>
        </w:rPr>
        <w:t>on</w:t>
      </w:r>
      <w:r w:rsidRPr="00355DBD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BF093E" w:rsidRPr="00355DBD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3768E8" w:rsidRPr="00355DBD">
        <w:rPr>
          <w:rFonts w:ascii="Times New Roman" w:hAnsi="Times New Roman"/>
          <w:b/>
          <w:sz w:val="22"/>
          <w:szCs w:val="22"/>
          <w:u w:val="single"/>
        </w:rPr>
        <w:t>MAY 10</w:t>
      </w:r>
      <w:r w:rsidR="00A2193A" w:rsidRPr="00355DBD">
        <w:rPr>
          <w:rFonts w:ascii="Times New Roman" w:hAnsi="Times New Roman"/>
          <w:b/>
          <w:sz w:val="22"/>
          <w:szCs w:val="22"/>
          <w:u w:val="single"/>
        </w:rPr>
        <w:t xml:space="preserve">, 2017 </w:t>
      </w:r>
      <w:r w:rsidR="005F060D" w:rsidRPr="00355DBD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 w:rsidRPr="00355DBD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BF093E" w:rsidRPr="00355DBD">
        <w:rPr>
          <w:rFonts w:ascii="Times New Roman" w:hAnsi="Times New Roman"/>
          <w:b/>
          <w:sz w:val="22"/>
          <w:szCs w:val="22"/>
          <w:u w:val="single"/>
        </w:rPr>
        <w:t xml:space="preserve">PSU </w:t>
      </w:r>
      <w:r w:rsidR="003768E8" w:rsidRPr="00355DBD">
        <w:rPr>
          <w:rFonts w:ascii="Times New Roman" w:hAnsi="Times New Roman"/>
          <w:b/>
          <w:sz w:val="22"/>
          <w:szCs w:val="22"/>
          <w:u w:val="single"/>
        </w:rPr>
        <w:t>317</w:t>
      </w:r>
      <w:r w:rsidR="00CB17ED" w:rsidRPr="00355DB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55DBD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Pr="00355DBD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AGENDA</w:t>
      </w:r>
    </w:p>
    <w:p w:rsidR="00623091" w:rsidRPr="00355DBD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Pr="00355DBD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355DBD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sz w:val="22"/>
          <w:szCs w:val="22"/>
        </w:rPr>
        <w:t>Welcome</w:t>
      </w:r>
      <w:r w:rsidR="00623091" w:rsidRPr="00355DBD">
        <w:rPr>
          <w:rFonts w:ascii="Times New Roman" w:hAnsi="Times New Roman"/>
          <w:sz w:val="22"/>
          <w:szCs w:val="22"/>
        </w:rPr>
        <w:t xml:space="preserve"> </w:t>
      </w:r>
      <w:r w:rsidR="002A72D8" w:rsidRPr="00355DBD">
        <w:rPr>
          <w:rFonts w:ascii="Times New Roman" w:hAnsi="Times New Roman"/>
          <w:sz w:val="22"/>
          <w:szCs w:val="22"/>
        </w:rPr>
        <w:t>m</w:t>
      </w:r>
      <w:r w:rsidR="00623091" w:rsidRPr="00355DBD">
        <w:rPr>
          <w:rFonts w:ascii="Times New Roman" w:hAnsi="Times New Roman"/>
          <w:sz w:val="22"/>
          <w:szCs w:val="22"/>
        </w:rPr>
        <w:t>embers</w:t>
      </w:r>
    </w:p>
    <w:p w:rsidR="00C32945" w:rsidRPr="00355DBD" w:rsidRDefault="00C32945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sz w:val="22"/>
          <w:szCs w:val="22"/>
        </w:rPr>
        <w:t xml:space="preserve">Introduction of </w:t>
      </w:r>
      <w:r w:rsidR="00D26BA5" w:rsidRPr="00355DBD">
        <w:rPr>
          <w:rFonts w:ascii="Times New Roman" w:hAnsi="Times New Roman"/>
          <w:sz w:val="22"/>
          <w:szCs w:val="22"/>
        </w:rPr>
        <w:t>incoming</w:t>
      </w:r>
      <w:r w:rsidRPr="00355DBD">
        <w:rPr>
          <w:rFonts w:ascii="Times New Roman" w:hAnsi="Times New Roman"/>
          <w:sz w:val="22"/>
          <w:szCs w:val="22"/>
        </w:rPr>
        <w:t xml:space="preserve"> members</w:t>
      </w:r>
    </w:p>
    <w:p w:rsidR="004163C8" w:rsidRPr="00355DBD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Pr="00355DBD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OLD BUSINESS</w:t>
      </w:r>
    </w:p>
    <w:p w:rsidR="00BF093E" w:rsidRPr="00355DBD" w:rsidRDefault="00124A02" w:rsidP="00BF093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sz w:val="22"/>
          <w:szCs w:val="22"/>
        </w:rPr>
        <w:t xml:space="preserve">Approval of minutes from </w:t>
      </w:r>
      <w:r w:rsidR="00A2193A" w:rsidRPr="00355DBD">
        <w:rPr>
          <w:rFonts w:ascii="Times New Roman" w:hAnsi="Times New Roman"/>
          <w:sz w:val="22"/>
          <w:szCs w:val="22"/>
        </w:rPr>
        <w:t xml:space="preserve"> </w:t>
      </w:r>
      <w:r w:rsidR="003768E8" w:rsidRPr="00355DBD">
        <w:rPr>
          <w:rFonts w:ascii="Times New Roman" w:hAnsi="Times New Roman"/>
          <w:sz w:val="22"/>
          <w:szCs w:val="22"/>
        </w:rPr>
        <w:t>April 12</w:t>
      </w:r>
      <w:r w:rsidR="001E445B" w:rsidRPr="00355DBD">
        <w:rPr>
          <w:rFonts w:ascii="Times New Roman" w:hAnsi="Times New Roman"/>
          <w:sz w:val="22"/>
          <w:szCs w:val="22"/>
        </w:rPr>
        <w:t xml:space="preserve"> </w:t>
      </w:r>
      <w:r w:rsidR="004163C8" w:rsidRPr="00355DBD">
        <w:rPr>
          <w:rFonts w:ascii="Times New Roman" w:hAnsi="Times New Roman"/>
          <w:sz w:val="22"/>
          <w:szCs w:val="22"/>
        </w:rPr>
        <w:t>meetin</w:t>
      </w:r>
      <w:r w:rsidR="00EE4CCE" w:rsidRPr="00355DBD">
        <w:rPr>
          <w:rFonts w:ascii="Times New Roman" w:hAnsi="Times New Roman"/>
          <w:sz w:val="22"/>
          <w:szCs w:val="22"/>
        </w:rPr>
        <w:t>g</w:t>
      </w:r>
    </w:p>
    <w:p w:rsidR="003768E8" w:rsidRPr="00355DBD" w:rsidRDefault="003768E8" w:rsidP="00BF093E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Periodic Reviews</w:t>
      </w:r>
    </w:p>
    <w:p w:rsidR="003768E8" w:rsidRPr="00355DBD" w:rsidRDefault="003768E8" w:rsidP="003768E8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 w:rsidRPr="00355DBD">
        <w:rPr>
          <w:rFonts w:ascii="Times New Roman" w:hAnsi="Times New Roman"/>
          <w:b/>
          <w:bCs/>
        </w:rPr>
        <w:t xml:space="preserve">ENG 221   </w:t>
      </w:r>
      <w:r w:rsidRPr="00355DBD">
        <w:rPr>
          <w:rFonts w:ascii="Times New Roman" w:hAnsi="Times New Roman"/>
          <w:bCs/>
        </w:rPr>
        <w:t>(Rich Biagioni and Joe Hughes)</w:t>
      </w:r>
    </w:p>
    <w:p w:rsidR="003768E8" w:rsidRPr="00355DBD" w:rsidRDefault="003768E8" w:rsidP="003768E8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 w:rsidRPr="00355DBD">
        <w:rPr>
          <w:rFonts w:ascii="Times New Roman" w:hAnsi="Times New Roman"/>
          <w:b/>
          <w:bCs/>
        </w:rPr>
        <w:t xml:space="preserve">ENG 210 </w:t>
      </w:r>
      <w:r w:rsidRPr="00355DBD">
        <w:rPr>
          <w:rFonts w:ascii="Times New Roman" w:hAnsi="Times New Roman"/>
          <w:bCs/>
        </w:rPr>
        <w:t>(</w:t>
      </w:r>
      <w:r w:rsidR="00C32945" w:rsidRPr="00355DBD">
        <w:rPr>
          <w:rFonts w:ascii="Times New Roman" w:hAnsi="Times New Roman"/>
          <w:bCs/>
        </w:rPr>
        <w:t>Rich Biagioni and Tom Altena</w:t>
      </w:r>
      <w:r w:rsidRPr="00355DBD">
        <w:rPr>
          <w:rFonts w:ascii="Times New Roman" w:hAnsi="Times New Roman"/>
          <w:bCs/>
        </w:rPr>
        <w:t>)</w:t>
      </w:r>
    </w:p>
    <w:p w:rsidR="003768E8" w:rsidRPr="00355DBD" w:rsidRDefault="003768E8" w:rsidP="003768E8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Cs/>
        </w:rPr>
      </w:pPr>
      <w:r w:rsidRPr="00355DBD">
        <w:rPr>
          <w:rFonts w:ascii="Times New Roman" w:hAnsi="Times New Roman"/>
          <w:b/>
          <w:bCs/>
        </w:rPr>
        <w:t xml:space="preserve">ENG 310 </w:t>
      </w:r>
      <w:r w:rsidRPr="00355DBD">
        <w:rPr>
          <w:rFonts w:ascii="Times New Roman" w:hAnsi="Times New Roman"/>
          <w:bCs/>
        </w:rPr>
        <w:t>(</w:t>
      </w:r>
      <w:r w:rsidR="00C32945" w:rsidRPr="00355DBD">
        <w:rPr>
          <w:rFonts w:ascii="Times New Roman" w:hAnsi="Times New Roman"/>
          <w:bCs/>
        </w:rPr>
        <w:t>Kathryn Gibson and Beth Walker</w:t>
      </w:r>
      <w:r w:rsidRPr="00355DBD">
        <w:rPr>
          <w:rFonts w:ascii="Times New Roman" w:hAnsi="Times New Roman"/>
          <w:bCs/>
        </w:rPr>
        <w:t>)</w:t>
      </w:r>
    </w:p>
    <w:p w:rsidR="003768E8" w:rsidRPr="00355DBD" w:rsidRDefault="003768E8" w:rsidP="003768E8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 w:rsidRPr="00355DBD">
        <w:rPr>
          <w:rFonts w:ascii="Times New Roman" w:hAnsi="Times New Roman"/>
          <w:b/>
          <w:bCs/>
        </w:rPr>
        <w:t xml:space="preserve">AGR 320 </w:t>
      </w:r>
      <w:r w:rsidRPr="00355DBD">
        <w:rPr>
          <w:rFonts w:ascii="Times New Roman" w:hAnsi="Times New Roman"/>
          <w:bCs/>
        </w:rPr>
        <w:t>(</w:t>
      </w:r>
      <w:r w:rsidR="00C32945" w:rsidRPr="00355DBD">
        <w:rPr>
          <w:rFonts w:ascii="Times New Roman" w:hAnsi="Times New Roman"/>
          <w:bCs/>
        </w:rPr>
        <w:t>Cathryn Van Landuyt and Steven Senger</w:t>
      </w:r>
      <w:r w:rsidRPr="00355DBD">
        <w:rPr>
          <w:rFonts w:ascii="Times New Roman" w:hAnsi="Times New Roman"/>
          <w:bCs/>
        </w:rPr>
        <w:t>)</w:t>
      </w:r>
    </w:p>
    <w:p w:rsidR="003768E8" w:rsidRPr="00355DBD" w:rsidRDefault="003768E8" w:rsidP="003768E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General Education Quantitative Literacy Change</w:t>
      </w:r>
    </w:p>
    <w:p w:rsidR="003768E8" w:rsidRPr="00355DBD" w:rsidRDefault="003768E8" w:rsidP="003768E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 xml:space="preserve">Course Change </w:t>
      </w:r>
      <w:r w:rsidRPr="00355DBD">
        <w:rPr>
          <w:rFonts w:ascii="Times New Roman" w:hAnsi="Times New Roman"/>
          <w:sz w:val="22"/>
          <w:szCs w:val="22"/>
        </w:rPr>
        <w:t>(presented if CNAS College Council approves)</w:t>
      </w:r>
    </w:p>
    <w:p w:rsidR="003768E8" w:rsidRPr="00355DBD" w:rsidRDefault="003768E8" w:rsidP="003768E8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MTH 181</w:t>
      </w:r>
    </w:p>
    <w:p w:rsidR="003768E8" w:rsidRPr="00355DBD" w:rsidRDefault="003768E8" w:rsidP="003768E8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MTH 261</w:t>
      </w:r>
    </w:p>
    <w:p w:rsidR="00B0129F" w:rsidRPr="00355DBD" w:rsidRDefault="003768E8" w:rsidP="003768E8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MTH 287</w:t>
      </w:r>
    </w:p>
    <w:p w:rsidR="003768E8" w:rsidRPr="00355DBD" w:rsidRDefault="003768E8" w:rsidP="003768E8">
      <w:pPr>
        <w:spacing w:line="360" w:lineRule="auto"/>
        <w:ind w:left="3600"/>
        <w:rPr>
          <w:rFonts w:ascii="Times New Roman" w:hAnsi="Times New Roman"/>
          <w:b/>
          <w:sz w:val="22"/>
          <w:szCs w:val="22"/>
        </w:rPr>
      </w:pPr>
    </w:p>
    <w:p w:rsidR="00EA4747" w:rsidRPr="00355DBD" w:rsidRDefault="00B0129F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N</w:t>
      </w:r>
      <w:r w:rsidR="00623091" w:rsidRPr="00355DBD">
        <w:rPr>
          <w:rFonts w:ascii="Times New Roman" w:hAnsi="Times New Roman"/>
          <w:b/>
          <w:sz w:val="22"/>
          <w:szCs w:val="22"/>
        </w:rPr>
        <w:t>EW BUSINESS</w:t>
      </w:r>
    </w:p>
    <w:p w:rsidR="003768E8" w:rsidRDefault="003768E8" w:rsidP="003768E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Nominations for CGEIP Chair – Tom Dicke</w:t>
      </w:r>
    </w:p>
    <w:p w:rsidR="00355DBD" w:rsidRDefault="00355DBD" w:rsidP="003768E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Course Change</w:t>
      </w:r>
    </w:p>
    <w:p w:rsidR="00355DBD" w:rsidRDefault="00355DBD" w:rsidP="00355DBD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MUS 241</w:t>
      </w:r>
    </w:p>
    <w:p w:rsidR="00355DBD" w:rsidRDefault="00355DBD" w:rsidP="00355DBD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Program Change</w:t>
      </w:r>
    </w:p>
    <w:p w:rsidR="00355DBD" w:rsidRDefault="00355DBD" w:rsidP="00355DBD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Disability Studies</w:t>
      </w:r>
    </w:p>
    <w:p w:rsidR="00355DBD" w:rsidRDefault="00355DBD" w:rsidP="00355DBD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New Program (Interdisciplinary)</w:t>
      </w:r>
    </w:p>
    <w:p w:rsidR="00355DBD" w:rsidRDefault="00355DBD" w:rsidP="00355DBD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Foundations of Interdisciplinary Science</w:t>
      </w:r>
    </w:p>
    <w:p w:rsidR="00DC3135" w:rsidRDefault="00DC3135" w:rsidP="00DC3135">
      <w:pPr>
        <w:spacing w:line="360" w:lineRule="auto"/>
        <w:ind w:left="3600"/>
        <w:rPr>
          <w:rFonts w:ascii="Times New Roman" w:hAnsi="Times New Roman"/>
          <w:b/>
          <w:sz w:val="22"/>
          <w:szCs w:val="22"/>
        </w:rPr>
      </w:pPr>
    </w:p>
    <w:p w:rsidR="00DC3135" w:rsidRDefault="00DC3135" w:rsidP="00DC3135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New General Education Course Application</w:t>
      </w:r>
    </w:p>
    <w:p w:rsidR="00355DBD" w:rsidRDefault="00DC3135" w:rsidP="00DC3135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Course Review </w:t>
      </w:r>
      <w:r w:rsidRPr="00DC3135">
        <w:rPr>
          <w:rFonts w:ascii="Times New Roman" w:hAnsi="Times New Roman"/>
          <w:sz w:val="22"/>
          <w:szCs w:val="22"/>
        </w:rPr>
        <w:t>(Michael Murray &amp; John Strong)</w:t>
      </w:r>
      <w:r w:rsidR="00355DBD" w:rsidRPr="00DC3135">
        <w:rPr>
          <w:rFonts w:ascii="Times New Roman" w:hAnsi="Times New Roman"/>
          <w:b/>
          <w:sz w:val="22"/>
          <w:szCs w:val="22"/>
        </w:rPr>
        <w:t xml:space="preserve"> </w:t>
      </w:r>
    </w:p>
    <w:p w:rsidR="00DC3135" w:rsidRDefault="00DC3135" w:rsidP="00DC3135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New Course Proposal</w:t>
      </w:r>
    </w:p>
    <w:p w:rsidR="00DC3135" w:rsidRPr="00DC3135" w:rsidRDefault="00DC3135" w:rsidP="00DC3135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IDS 222</w:t>
      </w:r>
      <w:bookmarkStart w:id="0" w:name="_GoBack"/>
      <w:bookmarkEnd w:id="0"/>
    </w:p>
    <w:p w:rsidR="00B0129F" w:rsidRPr="00355DBD" w:rsidRDefault="00B0129F" w:rsidP="00B0129F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Periodic Reviews</w:t>
      </w:r>
    </w:p>
    <w:p w:rsidR="00BF093E" w:rsidRPr="00355DBD" w:rsidRDefault="00EE4CCE" w:rsidP="00EE4CCE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 w:rsidRPr="00355DBD">
        <w:rPr>
          <w:rFonts w:ascii="Times New Roman" w:hAnsi="Times New Roman"/>
          <w:b/>
          <w:bCs/>
        </w:rPr>
        <w:t xml:space="preserve">MTH 138 </w:t>
      </w:r>
      <w:r w:rsidR="00D26BA5" w:rsidRPr="00355DBD">
        <w:rPr>
          <w:rFonts w:ascii="Times New Roman" w:hAnsi="Times New Roman"/>
          <w:bCs/>
        </w:rPr>
        <w:t>– informed, will be reported as not submitted</w:t>
      </w:r>
    </w:p>
    <w:p w:rsidR="003768E8" w:rsidRDefault="003768E8" w:rsidP="003768E8">
      <w:pPr>
        <w:pStyle w:val="ListParagraph"/>
        <w:numPr>
          <w:ilvl w:val="3"/>
          <w:numId w:val="13"/>
        </w:numPr>
        <w:spacing w:line="360" w:lineRule="auto"/>
        <w:rPr>
          <w:rFonts w:ascii="Times New Roman" w:hAnsi="Times New Roman"/>
          <w:b/>
          <w:bCs/>
        </w:rPr>
      </w:pPr>
      <w:r w:rsidRPr="00355DBD">
        <w:rPr>
          <w:rFonts w:ascii="Times New Roman" w:hAnsi="Times New Roman"/>
          <w:b/>
          <w:bCs/>
        </w:rPr>
        <w:t>BGS Committee Members</w:t>
      </w:r>
    </w:p>
    <w:p w:rsidR="00355DBD" w:rsidRDefault="00355DBD" w:rsidP="00355DBD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Assign new members</w:t>
      </w:r>
    </w:p>
    <w:p w:rsidR="00355DBD" w:rsidRPr="00355DBD" w:rsidRDefault="00355DBD" w:rsidP="00355DBD">
      <w:pPr>
        <w:pStyle w:val="ListParagraph"/>
        <w:numPr>
          <w:ilvl w:val="4"/>
          <w:numId w:val="13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BGS Committee Report at CGEIP September meeting</w:t>
      </w:r>
    </w:p>
    <w:p w:rsidR="00EE4CCE" w:rsidRPr="00355DBD" w:rsidRDefault="003768E8" w:rsidP="004200C2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Other</w:t>
      </w:r>
    </w:p>
    <w:p w:rsidR="00623091" w:rsidRPr="00355DBD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Pr="00355DBD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 w:rsidRPr="00355DBD">
        <w:rPr>
          <w:rFonts w:ascii="Times New Roman" w:hAnsi="Times New Roman"/>
          <w:b/>
        </w:rPr>
        <w:t>ADJOURNMENT</w:t>
      </w:r>
    </w:p>
    <w:p w:rsidR="00623091" w:rsidRPr="00355DBD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Pr="00355DBD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55DBD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55DBD">
        <w:rPr>
          <w:rFonts w:ascii="Times New Roman" w:hAnsi="Times New Roman"/>
          <w:b/>
          <w:sz w:val="22"/>
          <w:szCs w:val="22"/>
        </w:rPr>
        <w:t>The next</w:t>
      </w:r>
      <w:r w:rsidR="004902F9" w:rsidRPr="00355DBD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 w:rsidRPr="00355DBD">
        <w:rPr>
          <w:rFonts w:ascii="Times New Roman" w:hAnsi="Times New Roman"/>
          <w:b/>
          <w:sz w:val="22"/>
          <w:szCs w:val="22"/>
        </w:rPr>
        <w:t>0</w:t>
      </w:r>
      <w:r w:rsidRPr="00355DBD">
        <w:rPr>
          <w:rFonts w:ascii="Times New Roman" w:hAnsi="Times New Roman"/>
          <w:b/>
          <w:sz w:val="22"/>
          <w:szCs w:val="22"/>
        </w:rPr>
        <w:t xml:space="preserve"> p.m. </w:t>
      </w:r>
      <w:r w:rsidR="005B4709" w:rsidRPr="00355DBD">
        <w:rPr>
          <w:rFonts w:ascii="Times New Roman" w:hAnsi="Times New Roman"/>
          <w:b/>
          <w:sz w:val="22"/>
          <w:szCs w:val="22"/>
        </w:rPr>
        <w:t xml:space="preserve">on </w:t>
      </w:r>
      <w:r w:rsidR="00623091" w:rsidRPr="00355DBD">
        <w:rPr>
          <w:rFonts w:ascii="Times New Roman" w:hAnsi="Times New Roman"/>
          <w:b/>
          <w:sz w:val="22"/>
          <w:szCs w:val="22"/>
        </w:rPr>
        <w:t xml:space="preserve">Wednesday, </w:t>
      </w:r>
      <w:r w:rsidR="00C32945" w:rsidRPr="00355DBD">
        <w:rPr>
          <w:rFonts w:ascii="Times New Roman" w:hAnsi="Times New Roman"/>
          <w:b/>
          <w:sz w:val="22"/>
          <w:szCs w:val="22"/>
        </w:rPr>
        <w:t>September 6</w:t>
      </w:r>
      <w:r w:rsidR="00EF0548" w:rsidRPr="00355DBD">
        <w:rPr>
          <w:rFonts w:ascii="Times New Roman" w:hAnsi="Times New Roman"/>
          <w:b/>
          <w:sz w:val="22"/>
          <w:szCs w:val="22"/>
        </w:rPr>
        <w:t>, 2017</w:t>
      </w:r>
      <w:r w:rsidR="00623091" w:rsidRPr="00355DBD">
        <w:rPr>
          <w:rFonts w:ascii="Times New Roman" w:hAnsi="Times New Roman"/>
          <w:b/>
          <w:sz w:val="22"/>
          <w:szCs w:val="22"/>
        </w:rPr>
        <w:t xml:space="preserve"> in PSU 317</w:t>
      </w:r>
      <w:r w:rsidRPr="00355DBD">
        <w:rPr>
          <w:rFonts w:ascii="Times New Roman" w:hAnsi="Times New Roman"/>
          <w:b/>
          <w:sz w:val="22"/>
          <w:szCs w:val="22"/>
        </w:rPr>
        <w:t>.</w:t>
      </w:r>
    </w:p>
    <w:sectPr w:rsidR="000E297F" w:rsidRPr="00355DBD" w:rsidSect="007E76B2">
      <w:footerReference w:type="even" r:id="rId9"/>
      <w:footerReference w:type="default" r:id="rId10"/>
      <w:footerReference w:type="first" r:id="rId11"/>
      <w:pgSz w:w="12240" w:h="15840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DC3135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C1F09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445B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40"/>
    <w:rsid w:val="00252163"/>
    <w:rsid w:val="00252F7B"/>
    <w:rsid w:val="00270CFD"/>
    <w:rsid w:val="00277F7B"/>
    <w:rsid w:val="00292773"/>
    <w:rsid w:val="002A14F8"/>
    <w:rsid w:val="002A72D8"/>
    <w:rsid w:val="002B066F"/>
    <w:rsid w:val="002B68BC"/>
    <w:rsid w:val="002C1FF8"/>
    <w:rsid w:val="002C5B89"/>
    <w:rsid w:val="002C7950"/>
    <w:rsid w:val="002D6311"/>
    <w:rsid w:val="002E2412"/>
    <w:rsid w:val="0030102D"/>
    <w:rsid w:val="003059E1"/>
    <w:rsid w:val="00306E6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55DBD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768E8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3F37FC"/>
    <w:rsid w:val="00401422"/>
    <w:rsid w:val="0040142F"/>
    <w:rsid w:val="004028E7"/>
    <w:rsid w:val="004053A7"/>
    <w:rsid w:val="004163C8"/>
    <w:rsid w:val="004216FB"/>
    <w:rsid w:val="00425038"/>
    <w:rsid w:val="00433A4E"/>
    <w:rsid w:val="004432AF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A4F3C"/>
    <w:rsid w:val="004C1B8B"/>
    <w:rsid w:val="004C55EB"/>
    <w:rsid w:val="004C6219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56991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433D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196C"/>
    <w:rsid w:val="009C57E3"/>
    <w:rsid w:val="009C7D34"/>
    <w:rsid w:val="009D1427"/>
    <w:rsid w:val="009D6CA2"/>
    <w:rsid w:val="009E3BB0"/>
    <w:rsid w:val="009E3FFD"/>
    <w:rsid w:val="009F06CA"/>
    <w:rsid w:val="00A2193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0129F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093E"/>
    <w:rsid w:val="00BF1DF3"/>
    <w:rsid w:val="00C045AC"/>
    <w:rsid w:val="00C26959"/>
    <w:rsid w:val="00C32945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BA5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C3135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E4CCE"/>
    <w:rsid w:val="00EF0548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  <w:rsid w:val="00FF2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6C08FF40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22378-B7B1-4336-B1B5-799C08DB4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42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5</cp:revision>
  <cp:lastPrinted>2014-05-05T14:35:00Z</cp:lastPrinted>
  <dcterms:created xsi:type="dcterms:W3CDTF">2017-04-17T14:17:00Z</dcterms:created>
  <dcterms:modified xsi:type="dcterms:W3CDTF">2017-05-05T18:54:00Z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