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DF6" w:rsidRPr="00346BB0" w:rsidRDefault="00F50CBE" w:rsidP="00625EC0">
      <w:pPr>
        <w:jc w:val="center"/>
        <w:rPr>
          <w:rFonts w:ascii="Times New Roman" w:hAnsi="Times New Roman"/>
          <w:sz w:val="22"/>
          <w:szCs w:val="22"/>
        </w:rPr>
      </w:pPr>
      <w:r w:rsidRPr="00346BB0">
        <w:rPr>
          <w:rFonts w:ascii="Times New Roman" w:hAnsi="Times New Roman"/>
          <w:noProof/>
          <w:sz w:val="22"/>
          <w:szCs w:val="22"/>
        </w:rPr>
        <w:drawing>
          <wp:inline distT="0" distB="0" distL="0" distR="0">
            <wp:extent cx="2514600" cy="619125"/>
            <wp:effectExtent l="0" t="0" r="0" b="9525"/>
            <wp:docPr id="1" name="Picture 1" descr="1CarrLftStrUn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CarrLftStrUniv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DF6" w:rsidRPr="00346BB0" w:rsidRDefault="00CB17ED" w:rsidP="00C940BB">
      <w:pPr>
        <w:pStyle w:val="Heading1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152399</wp:posOffset>
                </wp:positionV>
                <wp:extent cx="6400800" cy="0"/>
                <wp:effectExtent l="0" t="0" r="19050" b="190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2650DB" id="Line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pt,12pt" to="503.3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puhEg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"/>
            </w:pict>
          </mc:Fallback>
        </mc:AlternateContent>
      </w:r>
      <w:r w:rsidR="00DB7DF6" w:rsidRPr="00346BB0">
        <w:rPr>
          <w:rFonts w:ascii="Times New Roman" w:hAnsi="Times New Roman" w:cs="Times New Roman"/>
          <w:sz w:val="22"/>
          <w:szCs w:val="22"/>
        </w:rPr>
        <w:t>CAMPUS MEMO</w:t>
      </w:r>
    </w:p>
    <w:p w:rsidR="00A61C1B" w:rsidRPr="00346BB0" w:rsidRDefault="00A61C1B" w:rsidP="00C940B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TO:</w:t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>MEMBERS, CGEIP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FROM:</w:t>
      </w:r>
      <w:r w:rsidRPr="00346BB0">
        <w:rPr>
          <w:rFonts w:ascii="Times New Roman" w:hAnsi="Times New Roman"/>
          <w:sz w:val="22"/>
          <w:szCs w:val="22"/>
        </w:rPr>
        <w:tab/>
      </w:r>
      <w:r w:rsidR="00CB17ED">
        <w:rPr>
          <w:rFonts w:ascii="Times New Roman" w:hAnsi="Times New Roman"/>
          <w:b/>
          <w:sz w:val="22"/>
          <w:szCs w:val="22"/>
        </w:rPr>
        <w:t>Becky Swearingen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DATE: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="00E12B0E" w:rsidRPr="00346BB0">
        <w:rPr>
          <w:rFonts w:ascii="Times New Roman" w:hAnsi="Times New Roman"/>
          <w:b/>
          <w:sz w:val="22"/>
          <w:szCs w:val="22"/>
        </w:rPr>
        <w:tab/>
      </w:r>
      <w:r w:rsidR="002C1FF8">
        <w:rPr>
          <w:rFonts w:ascii="Times New Roman" w:hAnsi="Times New Roman"/>
          <w:b/>
          <w:sz w:val="22"/>
          <w:szCs w:val="22"/>
        </w:rPr>
        <w:t>March 2</w:t>
      </w:r>
      <w:r w:rsidR="00723A16">
        <w:rPr>
          <w:rFonts w:ascii="Times New Roman" w:hAnsi="Times New Roman"/>
          <w:b/>
          <w:sz w:val="22"/>
          <w:szCs w:val="22"/>
        </w:rPr>
        <w:t>, 2015</w:t>
      </w:r>
    </w:p>
    <w:p w:rsidR="00A61C1B" w:rsidRPr="00346BB0" w:rsidRDefault="00A61C1B" w:rsidP="00A61C1B">
      <w:pPr>
        <w:spacing w:line="24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RE: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ab/>
        <w:t>CGEIP AGENDA</w:t>
      </w:r>
    </w:p>
    <w:p w:rsidR="00A61C1B" w:rsidRPr="00346BB0" w:rsidRDefault="00A61C1B" w:rsidP="00A61C1B">
      <w:pPr>
        <w:spacing w:line="240" w:lineRule="auto"/>
        <w:rPr>
          <w:rFonts w:ascii="Times New Roman" w:hAnsi="Times New Roman"/>
          <w:b/>
          <w:sz w:val="22"/>
          <w:szCs w:val="22"/>
        </w:rPr>
      </w:pPr>
    </w:p>
    <w:p w:rsidR="004902F9" w:rsidRDefault="00A61C1B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  <w:r w:rsidRPr="00346BB0">
        <w:rPr>
          <w:rFonts w:ascii="Times New Roman" w:hAnsi="Times New Roman"/>
          <w:sz w:val="22"/>
          <w:szCs w:val="22"/>
        </w:rPr>
        <w:t xml:space="preserve">The Committee on General Education and Intercollegiate Programs will meet at </w:t>
      </w:r>
      <w:r w:rsidR="00391B18">
        <w:rPr>
          <w:rFonts w:ascii="Times New Roman" w:hAnsi="Times New Roman"/>
          <w:b/>
          <w:sz w:val="22"/>
          <w:szCs w:val="22"/>
          <w:u w:val="single"/>
        </w:rPr>
        <w:t>3:3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0 PM </w:t>
      </w:r>
      <w:r w:rsidR="00133007">
        <w:rPr>
          <w:rFonts w:ascii="Times New Roman" w:hAnsi="Times New Roman"/>
          <w:b/>
          <w:sz w:val="22"/>
          <w:szCs w:val="22"/>
          <w:u w:val="single"/>
        </w:rPr>
        <w:t>on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 WEDNESDAY, </w:t>
      </w:r>
      <w:r w:rsidR="002C1FF8">
        <w:rPr>
          <w:rFonts w:ascii="Times New Roman" w:hAnsi="Times New Roman"/>
          <w:b/>
          <w:sz w:val="22"/>
          <w:szCs w:val="22"/>
          <w:u w:val="single"/>
        </w:rPr>
        <w:t>March 4</w:t>
      </w:r>
      <w:r w:rsidR="009D6CA2">
        <w:rPr>
          <w:rFonts w:ascii="Times New Roman" w:hAnsi="Times New Roman"/>
          <w:b/>
          <w:sz w:val="22"/>
          <w:szCs w:val="22"/>
          <w:u w:val="single"/>
        </w:rPr>
        <w:t>, 2015</w:t>
      </w:r>
      <w:r w:rsidR="00270CFD" w:rsidRPr="00346BB0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5F060D" w:rsidRPr="00346BB0">
        <w:rPr>
          <w:rFonts w:ascii="Times New Roman" w:hAnsi="Times New Roman"/>
          <w:b/>
          <w:sz w:val="22"/>
          <w:szCs w:val="22"/>
          <w:u w:val="single"/>
        </w:rPr>
        <w:t>in</w:t>
      </w:r>
      <w:r w:rsidR="00346BB0" w:rsidRPr="00346BB0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A831C5">
        <w:rPr>
          <w:rFonts w:ascii="Times New Roman" w:hAnsi="Times New Roman"/>
          <w:b/>
          <w:sz w:val="22"/>
          <w:szCs w:val="22"/>
          <w:u w:val="single"/>
        </w:rPr>
        <w:t>PSU 317</w:t>
      </w:r>
      <w:r w:rsidR="00CB17ED">
        <w:rPr>
          <w:rFonts w:ascii="Times New Roman" w:hAnsi="Times New Roman"/>
          <w:b/>
          <w:sz w:val="22"/>
          <w:szCs w:val="22"/>
          <w:u w:val="single"/>
        </w:rPr>
        <w:t>.</w:t>
      </w:r>
    </w:p>
    <w:p w:rsidR="004902F9" w:rsidRDefault="004902F9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</w:p>
    <w:p w:rsidR="00936C60" w:rsidRPr="00346BB0" w:rsidRDefault="00936C60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</w:p>
    <w:p w:rsidR="00A61C1B" w:rsidRPr="00346BB0" w:rsidRDefault="00A61C1B" w:rsidP="00936C60">
      <w:pPr>
        <w:spacing w:line="24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AGENDA</w:t>
      </w:r>
    </w:p>
    <w:p w:rsidR="00936C60" w:rsidRPr="00346BB0" w:rsidRDefault="00936C60" w:rsidP="000F7DFB">
      <w:pPr>
        <w:spacing w:line="240" w:lineRule="auto"/>
        <w:ind w:left="1008"/>
        <w:rPr>
          <w:rFonts w:ascii="Times New Roman" w:hAnsi="Times New Roman"/>
          <w:b/>
          <w:sz w:val="22"/>
          <w:szCs w:val="22"/>
        </w:rPr>
      </w:pPr>
    </w:p>
    <w:p w:rsidR="00A61C1B" w:rsidRDefault="00A61C1B" w:rsidP="00CB17ED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 xml:space="preserve">WELCOME </w:t>
      </w:r>
    </w:p>
    <w:p w:rsidR="00133007" w:rsidRPr="00133007" w:rsidRDefault="00133007" w:rsidP="00133007">
      <w:p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</w:p>
    <w:p w:rsidR="00346BB0" w:rsidRPr="00133007" w:rsidRDefault="00A61C1B" w:rsidP="00133007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OLD BUSINESS</w:t>
      </w:r>
    </w:p>
    <w:p w:rsidR="00557342" w:rsidRPr="002C1FF8" w:rsidRDefault="00A61C1B" w:rsidP="002C1FF8">
      <w:pPr>
        <w:numPr>
          <w:ilvl w:val="3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sz w:val="22"/>
          <w:szCs w:val="22"/>
        </w:rPr>
        <w:t xml:space="preserve">Approval of minutes from </w:t>
      </w:r>
      <w:r w:rsidR="002C1FF8">
        <w:rPr>
          <w:rFonts w:ascii="Times New Roman" w:hAnsi="Times New Roman"/>
          <w:sz w:val="22"/>
          <w:szCs w:val="22"/>
        </w:rPr>
        <w:t>February 11th</w:t>
      </w:r>
      <w:r w:rsidR="0049152C">
        <w:rPr>
          <w:rFonts w:ascii="Times New Roman" w:hAnsi="Times New Roman"/>
          <w:sz w:val="22"/>
          <w:szCs w:val="22"/>
        </w:rPr>
        <w:t xml:space="preserve"> </w:t>
      </w:r>
      <w:r w:rsidR="000F080E" w:rsidRPr="00346BB0">
        <w:rPr>
          <w:rFonts w:ascii="Times New Roman" w:hAnsi="Times New Roman"/>
          <w:sz w:val="22"/>
          <w:szCs w:val="22"/>
        </w:rPr>
        <w:t>meeting</w:t>
      </w:r>
      <w:r w:rsidR="004902F9" w:rsidRPr="002C1FF8">
        <w:rPr>
          <w:rFonts w:ascii="Times New Roman" w:hAnsi="Times New Roman"/>
          <w:sz w:val="22"/>
          <w:szCs w:val="22"/>
        </w:rPr>
        <w:br/>
      </w:r>
    </w:p>
    <w:p w:rsidR="00016B41" w:rsidRDefault="00A61C1B" w:rsidP="00CB17ED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NEW BUSINESS</w:t>
      </w:r>
    </w:p>
    <w:p w:rsidR="002C1FF8" w:rsidRDefault="002C1FF8" w:rsidP="00972D2B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New Course</w:t>
      </w:r>
    </w:p>
    <w:p w:rsidR="002C1FF8" w:rsidRDefault="002C1FF8" w:rsidP="002C1FF8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AST 112</w:t>
      </w:r>
    </w:p>
    <w:p w:rsidR="00972D2B" w:rsidRPr="00972D2B" w:rsidRDefault="00972D2B" w:rsidP="00972D2B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972D2B">
        <w:rPr>
          <w:rFonts w:ascii="Times New Roman" w:hAnsi="Times New Roman"/>
          <w:sz w:val="22"/>
          <w:szCs w:val="22"/>
        </w:rPr>
        <w:t>Proposal Change</w:t>
      </w:r>
    </w:p>
    <w:p w:rsidR="00FB43AE" w:rsidRDefault="002C1FF8" w:rsidP="00FB43AE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AST 113</w:t>
      </w:r>
    </w:p>
    <w:p w:rsidR="002C1FF8" w:rsidRDefault="002C1FF8" w:rsidP="00FB43AE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AST 114</w:t>
      </w:r>
    </w:p>
    <w:p w:rsidR="002C1FF8" w:rsidRDefault="002C1FF8" w:rsidP="00FB43AE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AST 115</w:t>
      </w:r>
    </w:p>
    <w:p w:rsidR="00252F7B" w:rsidRPr="00972D2B" w:rsidRDefault="00252F7B" w:rsidP="00252F7B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bookmarkStart w:id="0" w:name="_GoBack"/>
      <w:bookmarkEnd w:id="0"/>
      <w:r w:rsidRPr="00972D2B">
        <w:rPr>
          <w:rFonts w:ascii="Times New Roman" w:hAnsi="Times New Roman"/>
          <w:sz w:val="22"/>
          <w:szCs w:val="22"/>
        </w:rPr>
        <w:t>Other</w:t>
      </w:r>
    </w:p>
    <w:p w:rsidR="00D96FEB" w:rsidRPr="00D96FEB" w:rsidRDefault="00D96FEB" w:rsidP="00CB17ED">
      <w:pPr>
        <w:spacing w:line="360" w:lineRule="auto"/>
        <w:rPr>
          <w:rFonts w:ascii="Times New Roman" w:hAnsi="Times New Roman"/>
          <w:sz w:val="22"/>
          <w:szCs w:val="22"/>
        </w:rPr>
      </w:pPr>
    </w:p>
    <w:p w:rsidR="00A61C1B" w:rsidRPr="00346BB0" w:rsidRDefault="00A61C1B" w:rsidP="00CB17ED">
      <w:pPr>
        <w:pStyle w:val="ListParagraph"/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</w:rPr>
      </w:pPr>
      <w:r w:rsidRPr="00346BB0">
        <w:rPr>
          <w:rFonts w:ascii="Times New Roman" w:hAnsi="Times New Roman"/>
          <w:b/>
        </w:rPr>
        <w:t>ADJOURNMENT</w:t>
      </w:r>
    </w:p>
    <w:p w:rsidR="0000568D" w:rsidRPr="00346BB0" w:rsidRDefault="0000568D" w:rsidP="00CB17ED">
      <w:pPr>
        <w:spacing w:line="360" w:lineRule="auto"/>
        <w:rPr>
          <w:rFonts w:ascii="Times New Roman" w:hAnsi="Times New Roman"/>
          <w:b/>
          <w:sz w:val="22"/>
          <w:szCs w:val="22"/>
        </w:rPr>
      </w:pPr>
    </w:p>
    <w:p w:rsidR="00233078" w:rsidRPr="00346BB0" w:rsidRDefault="00A61C1B" w:rsidP="00CB17ED">
      <w:pPr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The next</w:t>
      </w:r>
      <w:r w:rsidR="004902F9">
        <w:rPr>
          <w:rFonts w:ascii="Times New Roman" w:hAnsi="Times New Roman"/>
          <w:b/>
          <w:sz w:val="22"/>
          <w:szCs w:val="22"/>
        </w:rPr>
        <w:t xml:space="preserve"> CGEIP meeting will be held at 3:3</w:t>
      </w:r>
      <w:r w:rsidR="00D96FEB">
        <w:rPr>
          <w:rFonts w:ascii="Times New Roman" w:hAnsi="Times New Roman"/>
          <w:b/>
          <w:sz w:val="22"/>
          <w:szCs w:val="22"/>
        </w:rPr>
        <w:t>0</w:t>
      </w:r>
      <w:r w:rsidRPr="00346BB0">
        <w:rPr>
          <w:rFonts w:ascii="Times New Roman" w:hAnsi="Times New Roman"/>
          <w:b/>
          <w:sz w:val="22"/>
          <w:szCs w:val="22"/>
        </w:rPr>
        <w:t xml:space="preserve"> p.m. on </w:t>
      </w:r>
      <w:r w:rsidR="002C1FF8">
        <w:rPr>
          <w:rFonts w:ascii="Times New Roman" w:hAnsi="Times New Roman"/>
          <w:b/>
          <w:sz w:val="22"/>
          <w:szCs w:val="22"/>
        </w:rPr>
        <w:t>April 8</w:t>
      </w:r>
      <w:r w:rsidR="009D6CA2">
        <w:rPr>
          <w:rFonts w:ascii="Times New Roman" w:hAnsi="Times New Roman"/>
          <w:b/>
          <w:sz w:val="22"/>
          <w:szCs w:val="22"/>
        </w:rPr>
        <w:t>, 2015</w:t>
      </w:r>
      <w:r w:rsidRPr="00346BB0">
        <w:rPr>
          <w:rFonts w:ascii="Times New Roman" w:hAnsi="Times New Roman"/>
          <w:b/>
          <w:sz w:val="22"/>
          <w:szCs w:val="22"/>
        </w:rPr>
        <w:t xml:space="preserve"> in </w:t>
      </w:r>
      <w:r w:rsidR="00133007">
        <w:rPr>
          <w:rFonts w:ascii="Times New Roman" w:hAnsi="Times New Roman"/>
          <w:b/>
          <w:sz w:val="22"/>
          <w:szCs w:val="22"/>
        </w:rPr>
        <w:t>PSU 317</w:t>
      </w:r>
      <w:r w:rsidRPr="00346BB0">
        <w:rPr>
          <w:rFonts w:ascii="Times New Roman" w:hAnsi="Times New Roman"/>
          <w:b/>
          <w:sz w:val="22"/>
          <w:szCs w:val="22"/>
        </w:rPr>
        <w:t>.</w:t>
      </w:r>
    </w:p>
    <w:p w:rsidR="000E297F" w:rsidRPr="00346BB0" w:rsidRDefault="000E297F" w:rsidP="00CB17ED">
      <w:pPr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</w:p>
    <w:sectPr w:rsidR="000E297F" w:rsidRPr="00346BB0" w:rsidSect="00D26D44">
      <w:footerReference w:type="even" r:id="rId9"/>
      <w:footerReference w:type="default" r:id="rId10"/>
      <w:footerReference w:type="first" r:id="rId11"/>
      <w:pgSz w:w="12240" w:h="15840" w:code="1"/>
      <w:pgMar w:top="-360" w:right="720" w:bottom="432" w:left="720" w:header="720" w:footer="234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06D" w:rsidRDefault="00F7606D">
      <w:r>
        <w:separator/>
      </w:r>
    </w:p>
  </w:endnote>
  <w:endnote w:type="continuationSeparator" w:id="0">
    <w:p w:rsidR="00F7606D" w:rsidRDefault="00F76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CB17ED">
    <w:pPr>
      <w:pStyle w:val="Footer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7606D">
      <w:rPr>
        <w:noProof/>
      </w:rPr>
      <w:t>1</w:t>
    </w:r>
    <w:r>
      <w:rPr>
        <w:noProof/>
      </w:rPr>
      <w:fldChar w:fldCharType="end"/>
    </w:r>
  </w:p>
  <w:p w:rsidR="00F7606D" w:rsidRDefault="00F7606D">
    <w:pPr>
      <w:pStyle w:val="Footer"/>
    </w:pPr>
  </w:p>
  <w:p w:rsidR="00F7606D" w:rsidRDefault="00F7606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F7606D">
    <w:pPr>
      <w:pStyle w:val="Footer"/>
    </w:pPr>
    <w:r>
      <w:sym w:font="Wingdings" w:char="F06C"/>
    </w:r>
    <w:r>
      <w:t xml:space="preserve"> Page </w:t>
    </w:r>
    <w:r w:rsidR="00CB17ED">
      <w:fldChar w:fldCharType="begin"/>
    </w:r>
    <w:r w:rsidR="00CB17ED">
      <w:instrText xml:space="preserve"> PAGE </w:instrText>
    </w:r>
    <w:r w:rsidR="00CB17ED">
      <w:fldChar w:fldCharType="separate"/>
    </w:r>
    <w:r>
      <w:rPr>
        <w:noProof/>
      </w:rPr>
      <w:t>2</w:t>
    </w:r>
    <w:r w:rsidR="00CB17ED">
      <w:rPr>
        <w:noProof/>
      </w:rPr>
      <w:fldChar w:fldCharType="end"/>
    </w:r>
  </w:p>
  <w:p w:rsidR="00F7606D" w:rsidRDefault="00F7606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F7606D" w:rsidP="00683ADD">
    <w:pPr>
      <w:spacing w:after="60" w:line="240" w:lineRule="auto"/>
      <w:rPr>
        <w:b/>
        <w:caps/>
        <w:spacing w:val="44"/>
        <w:sz w:val="14"/>
      </w:rPr>
    </w:pPr>
  </w:p>
  <w:p w:rsidR="00F7606D" w:rsidRDefault="00F7606D" w:rsidP="00D26D44">
    <w:pPr>
      <w:pStyle w:val="Footer"/>
      <w:spacing w:before="0" w:line="240" w:lineRule="auto"/>
      <w:jc w:val="center"/>
      <w:rPr>
        <w:sz w:val="14"/>
      </w:rPr>
    </w:pPr>
    <w:r w:rsidRPr="00F10880">
      <w:rPr>
        <w:rFonts w:ascii="Tunga" w:hAnsi="Tunga"/>
        <w:sz w:val="20"/>
      </w:rPr>
      <w:t>Office of the Provost</w:t>
    </w:r>
    <w:r>
      <w:rPr>
        <w:rFonts w:ascii="Tunga" w:hAnsi="Tunga"/>
        <w:sz w:val="20"/>
      </w:rPr>
      <w:t xml:space="preserve"> - Carrington Hall, Room 209</w:t>
    </w:r>
    <w:proofErr w:type="gramStart"/>
    <w:r>
      <w:rPr>
        <w:rFonts w:ascii="Tunga" w:hAnsi="Tunga"/>
        <w:sz w:val="20"/>
      </w:rPr>
      <w:t xml:space="preserve">-  </w:t>
    </w:r>
    <w:r w:rsidRPr="00F10880">
      <w:rPr>
        <w:rFonts w:ascii="Tunga" w:hAnsi="Tunga"/>
        <w:sz w:val="20"/>
      </w:rPr>
      <w:t>Phone</w:t>
    </w:r>
    <w:proofErr w:type="gramEnd"/>
    <w:r w:rsidRPr="00F10880">
      <w:rPr>
        <w:rFonts w:ascii="Tunga" w:hAnsi="Tunga"/>
        <w:sz w:val="20"/>
      </w:rPr>
      <w:t xml:space="preserve"> 64589 * Fax 68432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06D" w:rsidRDefault="00F7606D">
      <w:r>
        <w:separator/>
      </w:r>
    </w:p>
  </w:footnote>
  <w:footnote w:type="continuationSeparator" w:id="0">
    <w:p w:rsidR="00F7606D" w:rsidRDefault="00F760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F2A0A5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8DA515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50E25E9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E482CE9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1E807D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9EC6E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8A62CD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E10EDF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B04E05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6525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D727C6"/>
    <w:multiLevelType w:val="multilevel"/>
    <w:tmpl w:val="5FF0E8B6"/>
    <w:styleLink w:val="Style1"/>
    <w:lvl w:ilvl="0">
      <w:start w:val="1"/>
      <w:numFmt w:val="decimal"/>
      <w:lvlText w:val="%1"/>
      <w:lvlJc w:val="left"/>
      <w:pPr>
        <w:ind w:left="2430" w:hanging="360"/>
      </w:pPr>
      <w:rPr>
        <w:rFonts w:ascii="Times New Roman" w:hAnsi="Times New Roman" w:hint="default"/>
        <w:b/>
        <w:color w:val="auto"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C3594F"/>
    <w:multiLevelType w:val="hybridMultilevel"/>
    <w:tmpl w:val="305A45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153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C86845E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E768356E">
      <w:start w:val="1"/>
      <w:numFmt w:val="lowerLetter"/>
      <w:lvlText w:val="%5."/>
      <w:lvlJc w:val="left"/>
      <w:pPr>
        <w:ind w:left="3600" w:hanging="360"/>
      </w:pPr>
      <w:rPr>
        <w:b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n-US" w:vendorID="8" w:dllVersion="513" w:checkStyle="1"/>
  <w:proofState w:spelling="clean" w:grammar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rawingGridHorizontalSpacing w:val="90"/>
  <w:drawingGridVerticalSpacing w:val="187"/>
  <w:displayHorizontalDrawingGridEvery w:val="2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6B9"/>
    <w:rsid w:val="00000171"/>
    <w:rsid w:val="000041AE"/>
    <w:rsid w:val="00004E16"/>
    <w:rsid w:val="0000568D"/>
    <w:rsid w:val="00006BF8"/>
    <w:rsid w:val="0001019A"/>
    <w:rsid w:val="00016B41"/>
    <w:rsid w:val="0002108E"/>
    <w:rsid w:val="00033DFE"/>
    <w:rsid w:val="00035F42"/>
    <w:rsid w:val="000479C5"/>
    <w:rsid w:val="00056951"/>
    <w:rsid w:val="00056B14"/>
    <w:rsid w:val="00072026"/>
    <w:rsid w:val="00084BBF"/>
    <w:rsid w:val="0008580A"/>
    <w:rsid w:val="00087072"/>
    <w:rsid w:val="000A2027"/>
    <w:rsid w:val="000A288B"/>
    <w:rsid w:val="000B53BF"/>
    <w:rsid w:val="000E297F"/>
    <w:rsid w:val="000F080E"/>
    <w:rsid w:val="000F42D0"/>
    <w:rsid w:val="000F7DFB"/>
    <w:rsid w:val="00114578"/>
    <w:rsid w:val="00131027"/>
    <w:rsid w:val="00131690"/>
    <w:rsid w:val="00133007"/>
    <w:rsid w:val="001418A1"/>
    <w:rsid w:val="00147351"/>
    <w:rsid w:val="00150482"/>
    <w:rsid w:val="001507F3"/>
    <w:rsid w:val="00172605"/>
    <w:rsid w:val="00172F31"/>
    <w:rsid w:val="00182C62"/>
    <w:rsid w:val="00192087"/>
    <w:rsid w:val="00195FFD"/>
    <w:rsid w:val="001A05A2"/>
    <w:rsid w:val="001B169F"/>
    <w:rsid w:val="001B3AE7"/>
    <w:rsid w:val="001C21CB"/>
    <w:rsid w:val="001D2BC2"/>
    <w:rsid w:val="001E2ED5"/>
    <w:rsid w:val="001E3126"/>
    <w:rsid w:val="001E5162"/>
    <w:rsid w:val="001E5B1D"/>
    <w:rsid w:val="001F2C4E"/>
    <w:rsid w:val="002036EC"/>
    <w:rsid w:val="0021075A"/>
    <w:rsid w:val="00216BCD"/>
    <w:rsid w:val="00233078"/>
    <w:rsid w:val="002436B9"/>
    <w:rsid w:val="00252163"/>
    <w:rsid w:val="00252F7B"/>
    <w:rsid w:val="00270CFD"/>
    <w:rsid w:val="00277F7B"/>
    <w:rsid w:val="00292773"/>
    <w:rsid w:val="002A14F8"/>
    <w:rsid w:val="002B066F"/>
    <w:rsid w:val="002C1FF8"/>
    <w:rsid w:val="002C5B89"/>
    <w:rsid w:val="002C7950"/>
    <w:rsid w:val="002D6311"/>
    <w:rsid w:val="002E2412"/>
    <w:rsid w:val="0030102D"/>
    <w:rsid w:val="003059E1"/>
    <w:rsid w:val="00313497"/>
    <w:rsid w:val="00323D1D"/>
    <w:rsid w:val="00325E2A"/>
    <w:rsid w:val="0034109C"/>
    <w:rsid w:val="003450D3"/>
    <w:rsid w:val="00346BB0"/>
    <w:rsid w:val="00347683"/>
    <w:rsid w:val="00350218"/>
    <w:rsid w:val="003531F1"/>
    <w:rsid w:val="0036488E"/>
    <w:rsid w:val="0036786F"/>
    <w:rsid w:val="003733E8"/>
    <w:rsid w:val="00374D98"/>
    <w:rsid w:val="00374F08"/>
    <w:rsid w:val="00375EE7"/>
    <w:rsid w:val="00391B18"/>
    <w:rsid w:val="00395C8B"/>
    <w:rsid w:val="003C0BD2"/>
    <w:rsid w:val="003C53B3"/>
    <w:rsid w:val="003C796A"/>
    <w:rsid w:val="003D3C29"/>
    <w:rsid w:val="003D4193"/>
    <w:rsid w:val="00401422"/>
    <w:rsid w:val="0040142F"/>
    <w:rsid w:val="004028E7"/>
    <w:rsid w:val="004053A7"/>
    <w:rsid w:val="004216FB"/>
    <w:rsid w:val="00425038"/>
    <w:rsid w:val="00433A4E"/>
    <w:rsid w:val="004579FF"/>
    <w:rsid w:val="00477634"/>
    <w:rsid w:val="004810C9"/>
    <w:rsid w:val="00485C87"/>
    <w:rsid w:val="004902F9"/>
    <w:rsid w:val="0049152C"/>
    <w:rsid w:val="00493882"/>
    <w:rsid w:val="004A0F2C"/>
    <w:rsid w:val="004A3049"/>
    <w:rsid w:val="004A30AB"/>
    <w:rsid w:val="004A31A8"/>
    <w:rsid w:val="004A49AC"/>
    <w:rsid w:val="004C1B8B"/>
    <w:rsid w:val="004E1BF8"/>
    <w:rsid w:val="004E2251"/>
    <w:rsid w:val="004E62C1"/>
    <w:rsid w:val="004F0B4C"/>
    <w:rsid w:val="004F0F81"/>
    <w:rsid w:val="00504770"/>
    <w:rsid w:val="0050758B"/>
    <w:rsid w:val="00532E9B"/>
    <w:rsid w:val="005370AC"/>
    <w:rsid w:val="0055560C"/>
    <w:rsid w:val="00557342"/>
    <w:rsid w:val="00560F23"/>
    <w:rsid w:val="005714D5"/>
    <w:rsid w:val="005A6560"/>
    <w:rsid w:val="005A65A1"/>
    <w:rsid w:val="005C6085"/>
    <w:rsid w:val="005C7DF2"/>
    <w:rsid w:val="005E55CC"/>
    <w:rsid w:val="005E5762"/>
    <w:rsid w:val="005F060D"/>
    <w:rsid w:val="006113D5"/>
    <w:rsid w:val="0061212E"/>
    <w:rsid w:val="006232C7"/>
    <w:rsid w:val="00625EC0"/>
    <w:rsid w:val="00635B4A"/>
    <w:rsid w:val="00636815"/>
    <w:rsid w:val="00652510"/>
    <w:rsid w:val="0067496F"/>
    <w:rsid w:val="00676B07"/>
    <w:rsid w:val="00682395"/>
    <w:rsid w:val="00683ADD"/>
    <w:rsid w:val="006871B8"/>
    <w:rsid w:val="00687294"/>
    <w:rsid w:val="0069022D"/>
    <w:rsid w:val="006A25A4"/>
    <w:rsid w:val="006A3671"/>
    <w:rsid w:val="006A5C13"/>
    <w:rsid w:val="006D0D7D"/>
    <w:rsid w:val="006E40BE"/>
    <w:rsid w:val="006E5F56"/>
    <w:rsid w:val="006F18E4"/>
    <w:rsid w:val="006F3221"/>
    <w:rsid w:val="006F3B22"/>
    <w:rsid w:val="007025FA"/>
    <w:rsid w:val="00710E0C"/>
    <w:rsid w:val="00721319"/>
    <w:rsid w:val="00723A16"/>
    <w:rsid w:val="007257B3"/>
    <w:rsid w:val="00725EA0"/>
    <w:rsid w:val="007344E4"/>
    <w:rsid w:val="00737026"/>
    <w:rsid w:val="0074062F"/>
    <w:rsid w:val="00743A72"/>
    <w:rsid w:val="0074453E"/>
    <w:rsid w:val="00745392"/>
    <w:rsid w:val="00762A3B"/>
    <w:rsid w:val="00765DC6"/>
    <w:rsid w:val="00773414"/>
    <w:rsid w:val="00786254"/>
    <w:rsid w:val="00786E29"/>
    <w:rsid w:val="007939F0"/>
    <w:rsid w:val="00795241"/>
    <w:rsid w:val="007C2EC0"/>
    <w:rsid w:val="007D1DD0"/>
    <w:rsid w:val="007F43F0"/>
    <w:rsid w:val="00807C51"/>
    <w:rsid w:val="00810D6B"/>
    <w:rsid w:val="00815C10"/>
    <w:rsid w:val="008243CC"/>
    <w:rsid w:val="00830715"/>
    <w:rsid w:val="008405F3"/>
    <w:rsid w:val="00843F37"/>
    <w:rsid w:val="00852C9D"/>
    <w:rsid w:val="0085461D"/>
    <w:rsid w:val="00862F01"/>
    <w:rsid w:val="00863ABF"/>
    <w:rsid w:val="00864647"/>
    <w:rsid w:val="008705DF"/>
    <w:rsid w:val="00880E4A"/>
    <w:rsid w:val="00883B5A"/>
    <w:rsid w:val="008A1999"/>
    <w:rsid w:val="008B4619"/>
    <w:rsid w:val="008B633E"/>
    <w:rsid w:val="008B79D2"/>
    <w:rsid w:val="008C4C0F"/>
    <w:rsid w:val="008C6651"/>
    <w:rsid w:val="008D0C74"/>
    <w:rsid w:val="008D4610"/>
    <w:rsid w:val="008D7BC0"/>
    <w:rsid w:val="008E5FE5"/>
    <w:rsid w:val="008F11E1"/>
    <w:rsid w:val="008F3D11"/>
    <w:rsid w:val="00904F30"/>
    <w:rsid w:val="00905784"/>
    <w:rsid w:val="00907608"/>
    <w:rsid w:val="0091009E"/>
    <w:rsid w:val="00911C9E"/>
    <w:rsid w:val="0093087B"/>
    <w:rsid w:val="00936C60"/>
    <w:rsid w:val="00937FC7"/>
    <w:rsid w:val="00952EF8"/>
    <w:rsid w:val="0096328D"/>
    <w:rsid w:val="00970904"/>
    <w:rsid w:val="00972D2B"/>
    <w:rsid w:val="00982904"/>
    <w:rsid w:val="00994766"/>
    <w:rsid w:val="009B0AE8"/>
    <w:rsid w:val="009B1FD5"/>
    <w:rsid w:val="009B5AE9"/>
    <w:rsid w:val="009B7E81"/>
    <w:rsid w:val="009C57E3"/>
    <w:rsid w:val="009C7D34"/>
    <w:rsid w:val="009D6CA2"/>
    <w:rsid w:val="009E3BB0"/>
    <w:rsid w:val="009E3FFD"/>
    <w:rsid w:val="009F06CA"/>
    <w:rsid w:val="00A33659"/>
    <w:rsid w:val="00A33E37"/>
    <w:rsid w:val="00A52A49"/>
    <w:rsid w:val="00A54BCF"/>
    <w:rsid w:val="00A565BE"/>
    <w:rsid w:val="00A61C1B"/>
    <w:rsid w:val="00A63AC3"/>
    <w:rsid w:val="00A701E8"/>
    <w:rsid w:val="00A831C5"/>
    <w:rsid w:val="00A91ED8"/>
    <w:rsid w:val="00AA6CDD"/>
    <w:rsid w:val="00AB4057"/>
    <w:rsid w:val="00AB4395"/>
    <w:rsid w:val="00AB597C"/>
    <w:rsid w:val="00AD3DB7"/>
    <w:rsid w:val="00AE10BF"/>
    <w:rsid w:val="00AE3549"/>
    <w:rsid w:val="00AF4A88"/>
    <w:rsid w:val="00B151C5"/>
    <w:rsid w:val="00B16BC2"/>
    <w:rsid w:val="00B229F0"/>
    <w:rsid w:val="00B325ED"/>
    <w:rsid w:val="00B32917"/>
    <w:rsid w:val="00B32A48"/>
    <w:rsid w:val="00B51D10"/>
    <w:rsid w:val="00B548B5"/>
    <w:rsid w:val="00B6105D"/>
    <w:rsid w:val="00B6275D"/>
    <w:rsid w:val="00B655E6"/>
    <w:rsid w:val="00B770A0"/>
    <w:rsid w:val="00B84D85"/>
    <w:rsid w:val="00B92502"/>
    <w:rsid w:val="00B94895"/>
    <w:rsid w:val="00BA35D7"/>
    <w:rsid w:val="00BB47B9"/>
    <w:rsid w:val="00BE0A32"/>
    <w:rsid w:val="00BE3022"/>
    <w:rsid w:val="00BE617E"/>
    <w:rsid w:val="00BE7415"/>
    <w:rsid w:val="00BF1DF3"/>
    <w:rsid w:val="00C045AC"/>
    <w:rsid w:val="00C26959"/>
    <w:rsid w:val="00C44331"/>
    <w:rsid w:val="00C47AC2"/>
    <w:rsid w:val="00C55046"/>
    <w:rsid w:val="00C55675"/>
    <w:rsid w:val="00C57854"/>
    <w:rsid w:val="00C87655"/>
    <w:rsid w:val="00C9080D"/>
    <w:rsid w:val="00C940BB"/>
    <w:rsid w:val="00C97644"/>
    <w:rsid w:val="00CB17ED"/>
    <w:rsid w:val="00CB64A3"/>
    <w:rsid w:val="00CC7672"/>
    <w:rsid w:val="00CC7C82"/>
    <w:rsid w:val="00CE4336"/>
    <w:rsid w:val="00CF0DC4"/>
    <w:rsid w:val="00CF4A98"/>
    <w:rsid w:val="00CF6A55"/>
    <w:rsid w:val="00D00621"/>
    <w:rsid w:val="00D022D8"/>
    <w:rsid w:val="00D02E9B"/>
    <w:rsid w:val="00D06624"/>
    <w:rsid w:val="00D074BA"/>
    <w:rsid w:val="00D13D8D"/>
    <w:rsid w:val="00D23C23"/>
    <w:rsid w:val="00D26D02"/>
    <w:rsid w:val="00D26D44"/>
    <w:rsid w:val="00D37226"/>
    <w:rsid w:val="00D37308"/>
    <w:rsid w:val="00D42EC9"/>
    <w:rsid w:val="00D5478C"/>
    <w:rsid w:val="00D66A44"/>
    <w:rsid w:val="00D67500"/>
    <w:rsid w:val="00D75377"/>
    <w:rsid w:val="00D762FF"/>
    <w:rsid w:val="00D96FEB"/>
    <w:rsid w:val="00DA4D2B"/>
    <w:rsid w:val="00DB7DF6"/>
    <w:rsid w:val="00DC25D4"/>
    <w:rsid w:val="00DD390A"/>
    <w:rsid w:val="00DD52AB"/>
    <w:rsid w:val="00DD52E5"/>
    <w:rsid w:val="00DE036E"/>
    <w:rsid w:val="00DE6816"/>
    <w:rsid w:val="00DF3F5F"/>
    <w:rsid w:val="00DF5895"/>
    <w:rsid w:val="00E0577E"/>
    <w:rsid w:val="00E0660C"/>
    <w:rsid w:val="00E12B0E"/>
    <w:rsid w:val="00E20A4D"/>
    <w:rsid w:val="00E20C96"/>
    <w:rsid w:val="00E266AC"/>
    <w:rsid w:val="00E27AAA"/>
    <w:rsid w:val="00E4554E"/>
    <w:rsid w:val="00E60678"/>
    <w:rsid w:val="00E64202"/>
    <w:rsid w:val="00E64606"/>
    <w:rsid w:val="00E72B84"/>
    <w:rsid w:val="00E7715D"/>
    <w:rsid w:val="00E84816"/>
    <w:rsid w:val="00E97CD2"/>
    <w:rsid w:val="00EA4137"/>
    <w:rsid w:val="00EB2A4B"/>
    <w:rsid w:val="00EB49FF"/>
    <w:rsid w:val="00EC5AAD"/>
    <w:rsid w:val="00ED7BEA"/>
    <w:rsid w:val="00EF087F"/>
    <w:rsid w:val="00F016BB"/>
    <w:rsid w:val="00F16591"/>
    <w:rsid w:val="00F22695"/>
    <w:rsid w:val="00F26CD9"/>
    <w:rsid w:val="00F30610"/>
    <w:rsid w:val="00F30FB4"/>
    <w:rsid w:val="00F440AD"/>
    <w:rsid w:val="00F50CBE"/>
    <w:rsid w:val="00F52ECB"/>
    <w:rsid w:val="00F61AB3"/>
    <w:rsid w:val="00F7606D"/>
    <w:rsid w:val="00F815C6"/>
    <w:rsid w:val="00F82F3D"/>
    <w:rsid w:val="00F912B4"/>
    <w:rsid w:val="00FB43AE"/>
    <w:rsid w:val="00FC2BEC"/>
    <w:rsid w:val="00FC3D3E"/>
    <w:rsid w:val="00FD7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5:docId w15:val="{A4969BBB-DD6C-402B-94DB-570858A68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480" w:lineRule="auto"/>
    </w:pPr>
    <w:rPr>
      <w:rFonts w:ascii="Arial" w:hAnsi="Arial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keepLines/>
      <w:spacing w:line="240" w:lineRule="auto"/>
      <w:outlineLvl w:val="0"/>
    </w:pPr>
    <w:rPr>
      <w:rFonts w:cs="Arial"/>
      <w:b/>
      <w:spacing w:val="44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pPr>
      <w:keepNext/>
      <w:keepLines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essageHeaderChar">
    <w:name w:val="Message Header Char"/>
    <w:rPr>
      <w:rFonts w:ascii="Arial" w:hAnsi="Arial"/>
      <w:noProof w:val="0"/>
      <w:sz w:val="18"/>
      <w:szCs w:val="18"/>
      <w:lang w:val="en-US" w:eastAsia="en-US" w:bidi="ar-SA"/>
    </w:rPr>
  </w:style>
  <w:style w:type="paragraph" w:styleId="MessageHeader">
    <w:name w:val="Message Header"/>
    <w:basedOn w:val="Normal"/>
    <w:pPr>
      <w:keepLines/>
      <w:ind w:left="720" w:hanging="720"/>
    </w:pPr>
  </w:style>
  <w:style w:type="paragraph" w:styleId="Footer">
    <w:name w:val="footer"/>
    <w:basedOn w:val="Normal"/>
    <w:pPr>
      <w:keepLines/>
      <w:tabs>
        <w:tab w:val="center" w:pos="4320"/>
        <w:tab w:val="right" w:pos="8640"/>
      </w:tabs>
      <w:spacing w:before="600" w:line="180" w:lineRule="atLeast"/>
      <w:jc w:val="both"/>
    </w:pPr>
  </w:style>
  <w:style w:type="paragraph" w:styleId="Header">
    <w:name w:val="header"/>
    <w:basedOn w:val="Normal"/>
    <w:pPr>
      <w:keepLines/>
      <w:tabs>
        <w:tab w:val="center" w:pos="4320"/>
        <w:tab w:val="right" w:pos="8640"/>
      </w:tabs>
      <w:spacing w:after="600" w:line="180" w:lineRule="atLeast"/>
      <w:jc w:val="both"/>
    </w:pPr>
  </w:style>
  <w:style w:type="paragraph" w:styleId="List">
    <w:name w:val="List"/>
    <w:basedOn w:val="Normal"/>
    <w:pPr>
      <w:ind w:left="1195" w:hanging="360"/>
    </w:pPr>
  </w:style>
  <w:style w:type="paragraph" w:styleId="List2">
    <w:name w:val="List 2"/>
    <w:basedOn w:val="Normal"/>
    <w:pPr>
      <w:ind w:left="1555" w:hanging="360"/>
    </w:pPr>
  </w:style>
  <w:style w:type="paragraph" w:styleId="List3">
    <w:name w:val="List 3"/>
    <w:basedOn w:val="Normal"/>
    <w:pPr>
      <w:ind w:left="1915" w:hanging="360"/>
    </w:pPr>
  </w:style>
  <w:style w:type="paragraph" w:styleId="List4">
    <w:name w:val="List 4"/>
    <w:basedOn w:val="Normal"/>
    <w:pPr>
      <w:ind w:left="2275" w:hanging="360"/>
    </w:pPr>
  </w:style>
  <w:style w:type="paragraph" w:styleId="List5">
    <w:name w:val="List 5"/>
    <w:basedOn w:val="Normal"/>
    <w:pPr>
      <w:ind w:left="2635" w:hanging="360"/>
    </w:pPr>
  </w:style>
  <w:style w:type="paragraph" w:styleId="ListBullet">
    <w:name w:val="List Bullet"/>
    <w:basedOn w:val="Normal"/>
    <w:autoRedefine/>
    <w:pPr>
      <w:numPr>
        <w:numId w:val="1"/>
      </w:numPr>
      <w:ind w:left="1195"/>
    </w:pPr>
  </w:style>
  <w:style w:type="paragraph" w:styleId="ListBullet2">
    <w:name w:val="List Bullet 2"/>
    <w:basedOn w:val="Normal"/>
    <w:autoRedefine/>
    <w:pPr>
      <w:numPr>
        <w:numId w:val="2"/>
      </w:numPr>
      <w:ind w:left="1555"/>
    </w:pPr>
  </w:style>
  <w:style w:type="paragraph" w:styleId="ListBullet3">
    <w:name w:val="List Bullet 3"/>
    <w:basedOn w:val="Normal"/>
    <w:autoRedefine/>
    <w:pPr>
      <w:numPr>
        <w:numId w:val="3"/>
      </w:numPr>
      <w:ind w:left="1915"/>
    </w:pPr>
  </w:style>
  <w:style w:type="paragraph" w:styleId="ListBullet4">
    <w:name w:val="List Bullet 4"/>
    <w:basedOn w:val="Normal"/>
    <w:autoRedefine/>
    <w:pPr>
      <w:numPr>
        <w:numId w:val="4"/>
      </w:numPr>
      <w:ind w:left="2275"/>
    </w:pPr>
  </w:style>
  <w:style w:type="paragraph" w:styleId="ListBullet5">
    <w:name w:val="List Bullet 5"/>
    <w:basedOn w:val="Normal"/>
    <w:autoRedefine/>
    <w:pPr>
      <w:numPr>
        <w:numId w:val="5"/>
      </w:numPr>
      <w:ind w:left="2635"/>
    </w:pPr>
  </w:style>
  <w:style w:type="paragraph" w:styleId="ListContinue">
    <w:name w:val="List Continue"/>
    <w:basedOn w:val="Normal"/>
    <w:pPr>
      <w:spacing w:after="120"/>
      <w:ind w:left="1195"/>
    </w:pPr>
  </w:style>
  <w:style w:type="paragraph" w:styleId="ListContinue2">
    <w:name w:val="List Continue 2"/>
    <w:basedOn w:val="Normal"/>
    <w:pPr>
      <w:spacing w:after="120"/>
      <w:ind w:left="1555"/>
    </w:pPr>
  </w:style>
  <w:style w:type="paragraph" w:styleId="ListContinue3">
    <w:name w:val="List Continue 3"/>
    <w:basedOn w:val="Normal"/>
    <w:pPr>
      <w:spacing w:after="120"/>
      <w:ind w:left="1915"/>
    </w:pPr>
  </w:style>
  <w:style w:type="paragraph" w:styleId="ListContinue4">
    <w:name w:val="List Continue 4"/>
    <w:basedOn w:val="Normal"/>
    <w:pPr>
      <w:spacing w:after="120"/>
      <w:ind w:left="2275"/>
    </w:pPr>
  </w:style>
  <w:style w:type="paragraph" w:styleId="ListContinue5">
    <w:name w:val="List Continue 5"/>
    <w:basedOn w:val="Normal"/>
    <w:pPr>
      <w:spacing w:after="120"/>
      <w:ind w:left="2635"/>
    </w:pPr>
  </w:style>
  <w:style w:type="paragraph" w:styleId="ListNumber">
    <w:name w:val="List Number"/>
    <w:basedOn w:val="Normal"/>
    <w:pPr>
      <w:numPr>
        <w:numId w:val="6"/>
      </w:numPr>
      <w:ind w:left="1195"/>
    </w:pPr>
  </w:style>
  <w:style w:type="paragraph" w:styleId="ListNumber2">
    <w:name w:val="List Number 2"/>
    <w:basedOn w:val="Normal"/>
    <w:pPr>
      <w:numPr>
        <w:numId w:val="7"/>
      </w:numPr>
      <w:ind w:left="1555"/>
    </w:pPr>
  </w:style>
  <w:style w:type="paragraph" w:styleId="ListNumber3">
    <w:name w:val="List Number 3"/>
    <w:basedOn w:val="Normal"/>
    <w:pPr>
      <w:numPr>
        <w:numId w:val="8"/>
      </w:numPr>
      <w:ind w:left="1915"/>
    </w:pPr>
  </w:style>
  <w:style w:type="paragraph" w:styleId="ListNumber4">
    <w:name w:val="List Number 4"/>
    <w:basedOn w:val="Normal"/>
    <w:pPr>
      <w:numPr>
        <w:numId w:val="9"/>
      </w:numPr>
      <w:ind w:left="2275"/>
    </w:pPr>
  </w:style>
  <w:style w:type="paragraph" w:styleId="ListNumber5">
    <w:name w:val="List Number 5"/>
    <w:basedOn w:val="Normal"/>
    <w:pPr>
      <w:numPr>
        <w:numId w:val="10"/>
      </w:numPr>
      <w:ind w:left="2635"/>
    </w:pPr>
  </w:style>
  <w:style w:type="character" w:styleId="Hyperlink">
    <w:name w:val="Hyperlink"/>
    <w:rsid w:val="00BE3022"/>
    <w:rPr>
      <w:color w:val="0000FF"/>
      <w:u w:val="single"/>
    </w:rPr>
  </w:style>
  <w:style w:type="paragraph" w:styleId="BalloonText">
    <w:name w:val="Balloon Text"/>
    <w:basedOn w:val="Normal"/>
    <w:semiHidden/>
    <w:rsid w:val="00BE30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C6085"/>
    <w:pPr>
      <w:spacing w:line="240" w:lineRule="auto"/>
      <w:ind w:left="720"/>
    </w:pPr>
    <w:rPr>
      <w:rFonts w:ascii="Calibri" w:eastAsia="Calibri" w:hAnsi="Calibri"/>
      <w:sz w:val="22"/>
      <w:szCs w:val="22"/>
    </w:rPr>
  </w:style>
  <w:style w:type="numbering" w:customStyle="1" w:styleId="Style1">
    <w:name w:val="Style1"/>
    <w:rsid w:val="003C0BD2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smc954t\LOCALS~1\Temp\TCD17.tmp\Mem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F930E-1CBC-46C6-9047-C82CE86AF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Web Services</dc:creator>
  <cp:lastModifiedBy>Arthur, Sandra A</cp:lastModifiedBy>
  <cp:revision>2</cp:revision>
  <cp:lastPrinted>2014-05-05T14:35:00Z</cp:lastPrinted>
  <dcterms:created xsi:type="dcterms:W3CDTF">2015-03-02T22:13:00Z</dcterms:created>
  <dcterms:modified xsi:type="dcterms:W3CDTF">2015-03-02T22:13:00Z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TC010129271033</vt:lpwstr>
  </property>
</Properties>
</file>