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DF6" w:rsidRPr="00346BB0" w:rsidRDefault="00F50CBE" w:rsidP="00625EC0">
      <w:pPr>
        <w:jc w:val="center"/>
        <w:rPr>
          <w:rFonts w:ascii="Times New Roman" w:hAnsi="Times New Roman"/>
          <w:sz w:val="22"/>
          <w:szCs w:val="22"/>
        </w:rPr>
      </w:pPr>
      <w:r w:rsidRPr="00346BB0"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2514600" cy="619125"/>
            <wp:effectExtent l="0" t="0" r="0" b="9525"/>
            <wp:docPr id="1" name="Picture 1" descr="1CarrLftStrUn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CarrLftStrUniv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DF6" w:rsidRPr="00346BB0" w:rsidRDefault="00CB17ED" w:rsidP="00C940BB">
      <w:pPr>
        <w:pStyle w:val="Heading1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152399</wp:posOffset>
                </wp:positionV>
                <wp:extent cx="6400800" cy="0"/>
                <wp:effectExtent l="0" t="0" r="19050" b="190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2650DB"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pt,12pt" to="503.3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puhEg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"/>
            </w:pict>
          </mc:Fallback>
        </mc:AlternateContent>
      </w:r>
      <w:r w:rsidR="00DB7DF6" w:rsidRPr="00346BB0">
        <w:rPr>
          <w:rFonts w:ascii="Times New Roman" w:hAnsi="Times New Roman" w:cs="Times New Roman"/>
          <w:sz w:val="22"/>
          <w:szCs w:val="22"/>
        </w:rPr>
        <w:t>CAMPUS MEMO</w:t>
      </w:r>
    </w:p>
    <w:p w:rsidR="00A61C1B" w:rsidRPr="00346BB0" w:rsidRDefault="00A61C1B" w:rsidP="00C940B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TO:</w:t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>MEMBERS, CGEIP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FROM:</w:t>
      </w:r>
      <w:r w:rsidRPr="00346BB0">
        <w:rPr>
          <w:rFonts w:ascii="Times New Roman" w:hAnsi="Times New Roman"/>
          <w:sz w:val="22"/>
          <w:szCs w:val="22"/>
        </w:rPr>
        <w:tab/>
      </w:r>
      <w:r w:rsidR="00B70A34">
        <w:rPr>
          <w:rFonts w:ascii="Times New Roman" w:hAnsi="Times New Roman"/>
          <w:b/>
          <w:sz w:val="22"/>
          <w:szCs w:val="22"/>
        </w:rPr>
        <w:t>Beth Walker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DATE: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="00E12B0E" w:rsidRPr="00346BB0">
        <w:rPr>
          <w:rFonts w:ascii="Times New Roman" w:hAnsi="Times New Roman"/>
          <w:b/>
          <w:sz w:val="22"/>
          <w:szCs w:val="22"/>
        </w:rPr>
        <w:tab/>
      </w:r>
      <w:r w:rsidR="001E445B">
        <w:rPr>
          <w:rFonts w:ascii="Times New Roman" w:hAnsi="Times New Roman"/>
          <w:b/>
          <w:sz w:val="22"/>
          <w:szCs w:val="22"/>
        </w:rPr>
        <w:t>December 5</w:t>
      </w:r>
      <w:r w:rsidR="009D1427">
        <w:rPr>
          <w:rFonts w:ascii="Times New Roman" w:hAnsi="Times New Roman"/>
          <w:b/>
          <w:sz w:val="22"/>
          <w:szCs w:val="22"/>
        </w:rPr>
        <w:t>, 2016</w:t>
      </w:r>
    </w:p>
    <w:p w:rsidR="00A61C1B" w:rsidRPr="00346BB0" w:rsidRDefault="00A61C1B" w:rsidP="00A61C1B">
      <w:pPr>
        <w:spacing w:line="24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RE: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ab/>
        <w:t>CGEIP AGENDA</w:t>
      </w:r>
    </w:p>
    <w:p w:rsidR="00A61C1B" w:rsidRPr="00346BB0" w:rsidRDefault="00A61C1B" w:rsidP="00A61C1B">
      <w:pPr>
        <w:spacing w:line="240" w:lineRule="auto"/>
        <w:rPr>
          <w:rFonts w:ascii="Times New Roman" w:hAnsi="Times New Roman"/>
          <w:b/>
          <w:sz w:val="22"/>
          <w:szCs w:val="22"/>
        </w:rPr>
      </w:pPr>
    </w:p>
    <w:p w:rsidR="00936C60" w:rsidRDefault="00A61C1B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  <w:r w:rsidRPr="00346BB0">
        <w:rPr>
          <w:rFonts w:ascii="Times New Roman" w:hAnsi="Times New Roman"/>
          <w:sz w:val="22"/>
          <w:szCs w:val="22"/>
        </w:rPr>
        <w:t>The Co</w:t>
      </w:r>
      <w:r w:rsidR="008E4050">
        <w:rPr>
          <w:rFonts w:ascii="Times New Roman" w:hAnsi="Times New Roman"/>
          <w:sz w:val="22"/>
          <w:szCs w:val="22"/>
        </w:rPr>
        <w:t>uncil</w:t>
      </w:r>
      <w:r w:rsidRPr="00346BB0">
        <w:rPr>
          <w:rFonts w:ascii="Times New Roman" w:hAnsi="Times New Roman"/>
          <w:sz w:val="22"/>
          <w:szCs w:val="22"/>
        </w:rPr>
        <w:t xml:space="preserve"> on General Education and Intercollegiate Programs will meet at </w:t>
      </w:r>
      <w:r w:rsidR="00391B18">
        <w:rPr>
          <w:rFonts w:ascii="Times New Roman" w:hAnsi="Times New Roman"/>
          <w:b/>
          <w:sz w:val="22"/>
          <w:szCs w:val="22"/>
          <w:u w:val="single"/>
        </w:rPr>
        <w:t>3:3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0 PM </w:t>
      </w:r>
      <w:r w:rsidR="00133007">
        <w:rPr>
          <w:rFonts w:ascii="Times New Roman" w:hAnsi="Times New Roman"/>
          <w:b/>
          <w:sz w:val="22"/>
          <w:szCs w:val="22"/>
          <w:u w:val="single"/>
        </w:rPr>
        <w:t>on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 WEDNESDAY,</w:t>
      </w:r>
      <w:r w:rsidR="00EA4747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1E445B">
        <w:rPr>
          <w:rFonts w:ascii="Times New Roman" w:hAnsi="Times New Roman"/>
          <w:b/>
          <w:sz w:val="22"/>
          <w:szCs w:val="22"/>
          <w:u w:val="single"/>
        </w:rPr>
        <w:t>December 7</w:t>
      </w:r>
      <w:r w:rsidR="009D1427">
        <w:rPr>
          <w:rFonts w:ascii="Times New Roman" w:hAnsi="Times New Roman"/>
          <w:b/>
          <w:sz w:val="22"/>
          <w:szCs w:val="22"/>
          <w:u w:val="single"/>
        </w:rPr>
        <w:t xml:space="preserve">, 2016 </w:t>
      </w:r>
      <w:r w:rsidR="005F060D" w:rsidRPr="00346BB0">
        <w:rPr>
          <w:rFonts w:ascii="Times New Roman" w:hAnsi="Times New Roman"/>
          <w:b/>
          <w:sz w:val="22"/>
          <w:szCs w:val="22"/>
          <w:u w:val="single"/>
        </w:rPr>
        <w:t>in</w:t>
      </w:r>
      <w:r w:rsidR="00B70A34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124A02">
        <w:rPr>
          <w:rFonts w:ascii="Times New Roman" w:hAnsi="Times New Roman"/>
          <w:b/>
          <w:sz w:val="22"/>
          <w:szCs w:val="22"/>
          <w:u w:val="single"/>
        </w:rPr>
        <w:t>PSU 317</w:t>
      </w:r>
      <w:r w:rsidR="00CB17ED">
        <w:rPr>
          <w:rFonts w:ascii="Times New Roman" w:hAnsi="Times New Roman"/>
          <w:b/>
          <w:sz w:val="22"/>
          <w:szCs w:val="22"/>
          <w:u w:val="single"/>
        </w:rPr>
        <w:t>.</w:t>
      </w:r>
    </w:p>
    <w:p w:rsidR="007C0238" w:rsidRPr="00346BB0" w:rsidRDefault="007C0238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623091" w:rsidRDefault="00A61C1B" w:rsidP="00623091">
      <w:pPr>
        <w:spacing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AGENDA</w:t>
      </w:r>
    </w:p>
    <w:p w:rsidR="00623091" w:rsidRDefault="00623091" w:rsidP="00623091">
      <w:pPr>
        <w:spacing w:line="240" w:lineRule="auto"/>
        <w:ind w:left="1008"/>
        <w:rPr>
          <w:rFonts w:ascii="Times New Roman" w:hAnsi="Times New Roman"/>
          <w:b/>
          <w:sz w:val="22"/>
          <w:szCs w:val="22"/>
        </w:rPr>
      </w:pPr>
    </w:p>
    <w:p w:rsidR="00623091" w:rsidRDefault="00623091" w:rsidP="00623091">
      <w:pPr>
        <w:numPr>
          <w:ilvl w:val="0"/>
          <w:numId w:val="13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WELCOME </w:t>
      </w:r>
    </w:p>
    <w:p w:rsidR="004163C8" w:rsidRPr="004163C8" w:rsidRDefault="00B70A34" w:rsidP="004163C8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Welcome</w:t>
      </w:r>
      <w:r w:rsidR="00623091">
        <w:rPr>
          <w:rFonts w:ascii="Times New Roman" w:hAnsi="Times New Roman"/>
          <w:sz w:val="22"/>
          <w:szCs w:val="22"/>
        </w:rPr>
        <w:t xml:space="preserve"> </w:t>
      </w:r>
      <w:r w:rsidR="002A72D8">
        <w:rPr>
          <w:rFonts w:ascii="Times New Roman" w:hAnsi="Times New Roman"/>
          <w:sz w:val="22"/>
          <w:szCs w:val="22"/>
        </w:rPr>
        <w:t>m</w:t>
      </w:r>
      <w:r w:rsidR="00623091">
        <w:rPr>
          <w:rFonts w:ascii="Times New Roman" w:hAnsi="Times New Roman"/>
          <w:sz w:val="22"/>
          <w:szCs w:val="22"/>
        </w:rPr>
        <w:t>embers</w:t>
      </w:r>
    </w:p>
    <w:p w:rsidR="004163C8" w:rsidRDefault="004163C8" w:rsidP="004163C8">
      <w:pPr>
        <w:spacing w:line="360" w:lineRule="auto"/>
        <w:rPr>
          <w:rFonts w:ascii="Times New Roman" w:hAnsi="Times New Roman"/>
          <w:b/>
          <w:sz w:val="22"/>
          <w:szCs w:val="22"/>
        </w:rPr>
      </w:pPr>
    </w:p>
    <w:p w:rsidR="004163C8" w:rsidRDefault="004163C8" w:rsidP="004163C8">
      <w:pPr>
        <w:numPr>
          <w:ilvl w:val="1"/>
          <w:numId w:val="13"/>
        </w:numPr>
        <w:spacing w:line="360" w:lineRule="auto"/>
        <w:ind w:left="234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OLD BUSINESS</w:t>
      </w:r>
    </w:p>
    <w:p w:rsidR="004163C8" w:rsidRPr="0097433D" w:rsidRDefault="00124A02" w:rsidP="004163C8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Approval of minutes from </w:t>
      </w:r>
      <w:r w:rsidR="001E445B">
        <w:rPr>
          <w:rFonts w:ascii="Times New Roman" w:hAnsi="Times New Roman"/>
          <w:sz w:val="22"/>
          <w:szCs w:val="22"/>
        </w:rPr>
        <w:t>November 9</w:t>
      </w:r>
      <w:r w:rsidR="001E445B" w:rsidRPr="001E445B">
        <w:rPr>
          <w:rFonts w:ascii="Times New Roman" w:hAnsi="Times New Roman"/>
          <w:sz w:val="22"/>
          <w:szCs w:val="22"/>
          <w:vertAlign w:val="superscript"/>
        </w:rPr>
        <w:t>th</w:t>
      </w:r>
      <w:r w:rsidR="001E445B">
        <w:rPr>
          <w:rFonts w:ascii="Times New Roman" w:hAnsi="Times New Roman"/>
          <w:sz w:val="22"/>
          <w:szCs w:val="22"/>
        </w:rPr>
        <w:t xml:space="preserve"> </w:t>
      </w:r>
      <w:r w:rsidR="004163C8">
        <w:rPr>
          <w:rFonts w:ascii="Times New Roman" w:hAnsi="Times New Roman"/>
          <w:sz w:val="22"/>
          <w:szCs w:val="22"/>
        </w:rPr>
        <w:t>meeting</w:t>
      </w:r>
    </w:p>
    <w:p w:rsidR="0097433D" w:rsidRPr="0097433D" w:rsidRDefault="0097433D" w:rsidP="004163C8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Michael Murray and Steve Hinch</w:t>
      </w:r>
    </w:p>
    <w:p w:rsidR="0097433D" w:rsidRPr="0097433D" w:rsidRDefault="0097433D" w:rsidP="0097433D">
      <w:pPr>
        <w:numPr>
          <w:ilvl w:val="4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The Arts</w:t>
      </w:r>
    </w:p>
    <w:p w:rsidR="0097433D" w:rsidRPr="007E76B2" w:rsidRDefault="0097433D" w:rsidP="0097433D">
      <w:pPr>
        <w:numPr>
          <w:ilvl w:val="4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Writing II</w:t>
      </w:r>
    </w:p>
    <w:p w:rsidR="004163C8" w:rsidRDefault="004163C8" w:rsidP="00E4523E">
      <w:pPr>
        <w:spacing w:line="360" w:lineRule="auto"/>
        <w:rPr>
          <w:rFonts w:ascii="Times New Roman" w:hAnsi="Times New Roman"/>
          <w:b/>
          <w:sz w:val="22"/>
          <w:szCs w:val="22"/>
        </w:rPr>
      </w:pPr>
    </w:p>
    <w:p w:rsidR="00EA4747" w:rsidRPr="004163C8" w:rsidRDefault="00623091" w:rsidP="004163C8">
      <w:pPr>
        <w:numPr>
          <w:ilvl w:val="1"/>
          <w:numId w:val="13"/>
        </w:numPr>
        <w:spacing w:line="360" w:lineRule="auto"/>
        <w:ind w:left="2340"/>
        <w:rPr>
          <w:rFonts w:ascii="Times New Roman" w:hAnsi="Times New Roman"/>
          <w:b/>
          <w:sz w:val="22"/>
          <w:szCs w:val="22"/>
        </w:rPr>
      </w:pPr>
      <w:r w:rsidRPr="004163C8">
        <w:rPr>
          <w:rFonts w:ascii="Times New Roman" w:hAnsi="Times New Roman"/>
          <w:b/>
          <w:sz w:val="22"/>
          <w:szCs w:val="22"/>
        </w:rPr>
        <w:t>NEW BUSINESS</w:t>
      </w:r>
    </w:p>
    <w:p w:rsidR="001E445B" w:rsidRDefault="001E445B" w:rsidP="00EA4747">
      <w:pPr>
        <w:numPr>
          <w:ilvl w:val="3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Course Change</w:t>
      </w:r>
    </w:p>
    <w:p w:rsidR="001E445B" w:rsidRDefault="001E445B" w:rsidP="001E445B">
      <w:pPr>
        <w:numPr>
          <w:ilvl w:val="4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CRM 210 – Introduction to the American Criminal Justice System</w:t>
      </w:r>
    </w:p>
    <w:p w:rsidR="001E445B" w:rsidRDefault="001E445B" w:rsidP="001E445B">
      <w:pPr>
        <w:numPr>
          <w:ilvl w:val="4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MTH 130 – Contemporary Mathematics</w:t>
      </w:r>
    </w:p>
    <w:p w:rsidR="002B68BC" w:rsidRDefault="002B68BC" w:rsidP="002B68BC">
      <w:pPr>
        <w:numPr>
          <w:ilvl w:val="3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Periodic Review Google Doc</w:t>
      </w:r>
      <w:bookmarkStart w:id="0" w:name="_GoBack"/>
      <w:bookmarkEnd w:id="0"/>
    </w:p>
    <w:p w:rsidR="007E76B2" w:rsidRDefault="004C55EB" w:rsidP="00EA4747">
      <w:pPr>
        <w:numPr>
          <w:ilvl w:val="3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Annual Report Review – </w:t>
      </w:r>
    </w:p>
    <w:p w:rsidR="007E76B2" w:rsidRDefault="001E445B" w:rsidP="007E76B2">
      <w:pPr>
        <w:numPr>
          <w:ilvl w:val="4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Steven Senger and Joe Hughes</w:t>
      </w:r>
    </w:p>
    <w:p w:rsidR="007E76B2" w:rsidRDefault="001E445B" w:rsidP="007E76B2">
      <w:pPr>
        <w:numPr>
          <w:ilvl w:val="5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Physical Sciences</w:t>
      </w:r>
    </w:p>
    <w:p w:rsidR="004C55EB" w:rsidRDefault="00306E61" w:rsidP="007E76B2">
      <w:pPr>
        <w:numPr>
          <w:ilvl w:val="4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Cathy Van LanDuyt</w:t>
      </w:r>
      <w:r w:rsidR="001E445B">
        <w:rPr>
          <w:rFonts w:ascii="Times New Roman" w:hAnsi="Times New Roman"/>
          <w:sz w:val="22"/>
          <w:szCs w:val="22"/>
        </w:rPr>
        <w:t xml:space="preserve"> and Kathy Gibson</w:t>
      </w:r>
    </w:p>
    <w:p w:rsidR="007E76B2" w:rsidRDefault="001E445B" w:rsidP="007E76B2">
      <w:pPr>
        <w:numPr>
          <w:ilvl w:val="5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Humanities</w:t>
      </w:r>
    </w:p>
    <w:p w:rsidR="009762A1" w:rsidRPr="00D1695B" w:rsidRDefault="009762A1" w:rsidP="00EA4747">
      <w:pPr>
        <w:numPr>
          <w:ilvl w:val="3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Other</w:t>
      </w:r>
    </w:p>
    <w:p w:rsidR="00623091" w:rsidRDefault="00623091" w:rsidP="00623091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623091" w:rsidRDefault="00623091" w:rsidP="00623091">
      <w:pPr>
        <w:pStyle w:val="ListParagraph"/>
        <w:numPr>
          <w:ilvl w:val="0"/>
          <w:numId w:val="13"/>
        </w:numPr>
        <w:spacing w:line="360" w:lineRule="auto"/>
        <w:ind w:left="230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ADJOURNMENT</w:t>
      </w:r>
    </w:p>
    <w:p w:rsidR="00623091" w:rsidRDefault="00623091" w:rsidP="00623091">
      <w:pPr>
        <w:pStyle w:val="ListParagraph"/>
        <w:spacing w:line="360" w:lineRule="auto"/>
        <w:ind w:left="2304"/>
        <w:rPr>
          <w:rFonts w:ascii="Times New Roman" w:hAnsi="Times New Roman"/>
          <w:b/>
        </w:rPr>
      </w:pPr>
    </w:p>
    <w:p w:rsidR="00623091" w:rsidRDefault="00623091" w:rsidP="00623091">
      <w:pPr>
        <w:pStyle w:val="ListParagraph"/>
        <w:spacing w:line="360" w:lineRule="auto"/>
        <w:ind w:left="2304"/>
        <w:rPr>
          <w:rFonts w:ascii="Times New Roman" w:hAnsi="Times New Roman"/>
          <w:b/>
        </w:rPr>
      </w:pPr>
    </w:p>
    <w:p w:rsidR="000E297F" w:rsidRPr="00346BB0" w:rsidRDefault="00A61C1B" w:rsidP="007C0238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The next</w:t>
      </w:r>
      <w:r w:rsidR="004902F9">
        <w:rPr>
          <w:rFonts w:ascii="Times New Roman" w:hAnsi="Times New Roman"/>
          <w:b/>
          <w:sz w:val="22"/>
          <w:szCs w:val="22"/>
        </w:rPr>
        <w:t xml:space="preserve"> CGEIP meeting will be held at 3:3</w:t>
      </w:r>
      <w:r w:rsidR="00D96FEB">
        <w:rPr>
          <w:rFonts w:ascii="Times New Roman" w:hAnsi="Times New Roman"/>
          <w:b/>
          <w:sz w:val="22"/>
          <w:szCs w:val="22"/>
        </w:rPr>
        <w:t>0</w:t>
      </w:r>
      <w:r w:rsidRPr="00346BB0">
        <w:rPr>
          <w:rFonts w:ascii="Times New Roman" w:hAnsi="Times New Roman"/>
          <w:b/>
          <w:sz w:val="22"/>
          <w:szCs w:val="22"/>
        </w:rPr>
        <w:t xml:space="preserve"> </w:t>
      </w:r>
      <w:r w:rsidRPr="005B4709">
        <w:rPr>
          <w:rFonts w:ascii="Times New Roman" w:hAnsi="Times New Roman"/>
          <w:b/>
          <w:sz w:val="22"/>
          <w:szCs w:val="22"/>
        </w:rPr>
        <w:t xml:space="preserve">p.m. </w:t>
      </w:r>
      <w:r w:rsidR="005B4709" w:rsidRPr="005B4709">
        <w:rPr>
          <w:rFonts w:ascii="Times New Roman" w:hAnsi="Times New Roman"/>
          <w:b/>
          <w:sz w:val="22"/>
          <w:szCs w:val="22"/>
        </w:rPr>
        <w:t xml:space="preserve">on </w:t>
      </w:r>
      <w:r w:rsidR="00623091">
        <w:rPr>
          <w:rFonts w:ascii="Times New Roman" w:hAnsi="Times New Roman"/>
          <w:b/>
          <w:sz w:val="22"/>
          <w:szCs w:val="22"/>
        </w:rPr>
        <w:t xml:space="preserve">Wednesday, </w:t>
      </w:r>
      <w:r w:rsidR="00EF0548">
        <w:rPr>
          <w:rFonts w:ascii="Times New Roman" w:hAnsi="Times New Roman"/>
          <w:b/>
          <w:sz w:val="22"/>
          <w:szCs w:val="22"/>
        </w:rPr>
        <w:t>January 18, 2017</w:t>
      </w:r>
      <w:r w:rsidR="00623091">
        <w:rPr>
          <w:rFonts w:ascii="Times New Roman" w:hAnsi="Times New Roman"/>
          <w:b/>
          <w:sz w:val="22"/>
          <w:szCs w:val="22"/>
        </w:rPr>
        <w:t xml:space="preserve"> in PSU 317</w:t>
      </w:r>
      <w:r w:rsidRPr="00346BB0">
        <w:rPr>
          <w:rFonts w:ascii="Times New Roman" w:hAnsi="Times New Roman"/>
          <w:b/>
          <w:sz w:val="22"/>
          <w:szCs w:val="22"/>
        </w:rPr>
        <w:t>.</w:t>
      </w:r>
    </w:p>
    <w:sectPr w:rsidR="000E297F" w:rsidRPr="00346BB0" w:rsidSect="007E76B2">
      <w:footerReference w:type="even" r:id="rId9"/>
      <w:footerReference w:type="default" r:id="rId10"/>
      <w:footerReference w:type="first" r:id="rId11"/>
      <w:pgSz w:w="12240" w:h="15840" w:code="1"/>
      <w:pgMar w:top="720" w:right="720" w:bottom="720" w:left="720" w:header="720" w:footer="234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411" w:rsidRDefault="00FC1411">
      <w:r>
        <w:separator/>
      </w:r>
    </w:p>
  </w:endnote>
  <w:endnote w:type="continuationSeparator" w:id="0">
    <w:p w:rsidR="00FC1411" w:rsidRDefault="00FC1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CB17ED">
    <w:pPr>
      <w:pStyle w:val="Footer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7606D">
      <w:rPr>
        <w:noProof/>
      </w:rPr>
      <w:t>1</w:t>
    </w:r>
    <w:r>
      <w:rPr>
        <w:noProof/>
      </w:rPr>
      <w:fldChar w:fldCharType="end"/>
    </w:r>
  </w:p>
  <w:p w:rsidR="00F7606D" w:rsidRDefault="00F7606D">
    <w:pPr>
      <w:pStyle w:val="Footer"/>
    </w:pPr>
  </w:p>
  <w:p w:rsidR="00F7606D" w:rsidRDefault="00F7606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>
    <w:pPr>
      <w:pStyle w:val="Footer"/>
    </w:pPr>
    <w:r>
      <w:sym w:font="Wingdings" w:char="F06C"/>
    </w:r>
    <w:r>
      <w:t xml:space="preserve"> Page </w:t>
    </w:r>
    <w:r w:rsidR="00CB17ED">
      <w:fldChar w:fldCharType="begin"/>
    </w:r>
    <w:r w:rsidR="00CB17ED">
      <w:instrText xml:space="preserve"> PAGE </w:instrText>
    </w:r>
    <w:r w:rsidR="00CB17ED">
      <w:fldChar w:fldCharType="separate"/>
    </w:r>
    <w:r w:rsidR="007E76B2">
      <w:rPr>
        <w:noProof/>
      </w:rPr>
      <w:t>2</w:t>
    </w:r>
    <w:r w:rsidR="00CB17ED">
      <w:rPr>
        <w:noProof/>
      </w:rPr>
      <w:fldChar w:fldCharType="end"/>
    </w:r>
  </w:p>
  <w:p w:rsidR="00F7606D" w:rsidRDefault="00F7606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 w:rsidP="00683ADD">
    <w:pPr>
      <w:spacing w:after="60" w:line="240" w:lineRule="auto"/>
      <w:rPr>
        <w:b/>
        <w:caps/>
        <w:spacing w:val="44"/>
        <w:sz w:val="14"/>
      </w:rPr>
    </w:pPr>
  </w:p>
  <w:p w:rsidR="00F7606D" w:rsidRDefault="00F7606D" w:rsidP="00D26D44">
    <w:pPr>
      <w:pStyle w:val="Footer"/>
      <w:spacing w:before="0" w:line="240" w:lineRule="auto"/>
      <w:jc w:val="center"/>
      <w:rPr>
        <w:sz w:val="14"/>
      </w:rPr>
    </w:pPr>
    <w:r w:rsidRPr="00F10880">
      <w:rPr>
        <w:rFonts w:ascii="Tunga" w:hAnsi="Tunga"/>
        <w:sz w:val="20"/>
      </w:rPr>
      <w:t>Office of the Provost</w:t>
    </w:r>
    <w:r>
      <w:rPr>
        <w:rFonts w:ascii="Tunga" w:hAnsi="Tunga"/>
        <w:sz w:val="20"/>
      </w:rPr>
      <w:t xml:space="preserve"> - Carrington Hall, Room 209</w:t>
    </w:r>
    <w:proofErr w:type="gramStart"/>
    <w:r>
      <w:rPr>
        <w:rFonts w:ascii="Tunga" w:hAnsi="Tunga"/>
        <w:sz w:val="20"/>
      </w:rPr>
      <w:t xml:space="preserve">-  </w:t>
    </w:r>
    <w:r w:rsidRPr="00F10880">
      <w:rPr>
        <w:rFonts w:ascii="Tunga" w:hAnsi="Tunga"/>
        <w:sz w:val="20"/>
      </w:rPr>
      <w:t>Phone</w:t>
    </w:r>
    <w:proofErr w:type="gramEnd"/>
    <w:r w:rsidRPr="00F10880">
      <w:rPr>
        <w:rFonts w:ascii="Tunga" w:hAnsi="Tunga"/>
        <w:sz w:val="20"/>
      </w:rPr>
      <w:t xml:space="preserve"> 64589 * Fax 68432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411" w:rsidRDefault="00FC1411">
      <w:r>
        <w:separator/>
      </w:r>
    </w:p>
  </w:footnote>
  <w:footnote w:type="continuationSeparator" w:id="0">
    <w:p w:rsidR="00FC1411" w:rsidRDefault="00FC14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2A0A5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8DA515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0E25E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482CE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1E807D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9EC6E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8A62C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E10ED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04E0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6525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D727C6"/>
    <w:multiLevelType w:val="multilevel"/>
    <w:tmpl w:val="5FF0E8B6"/>
    <w:styleLink w:val="Style1"/>
    <w:lvl w:ilvl="0">
      <w:start w:val="1"/>
      <w:numFmt w:val="decimal"/>
      <w:lvlText w:val="%1"/>
      <w:lvlJc w:val="left"/>
      <w:pPr>
        <w:ind w:left="2430" w:hanging="360"/>
      </w:pPr>
      <w:rPr>
        <w:rFonts w:ascii="Times New Roman" w:hAnsi="Times New Roman" w:hint="default"/>
        <w:b/>
        <w:color w:val="auto"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3594F"/>
    <w:multiLevelType w:val="hybridMultilevel"/>
    <w:tmpl w:val="8260079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53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C86845E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96D4B904">
      <w:start w:val="1"/>
      <w:numFmt w:val="lowerLetter"/>
      <w:lvlText w:val="%5."/>
      <w:lvlJc w:val="left"/>
      <w:pPr>
        <w:ind w:left="3600" w:hanging="360"/>
      </w:pPr>
      <w:rPr>
        <w:b w:val="0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8" w:dllVersion="513" w:checkStyle="1"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90"/>
  <w:drawingGridVerticalSpacing w:val="187"/>
  <w:displayHorizontalDrawingGridEvery w:val="2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6B9"/>
    <w:rsid w:val="00000171"/>
    <w:rsid w:val="000041AE"/>
    <w:rsid w:val="00004E16"/>
    <w:rsid w:val="0000568D"/>
    <w:rsid w:val="00006BF8"/>
    <w:rsid w:val="0001019A"/>
    <w:rsid w:val="00016B41"/>
    <w:rsid w:val="0002108E"/>
    <w:rsid w:val="00033DFE"/>
    <w:rsid w:val="00035F42"/>
    <w:rsid w:val="000479C5"/>
    <w:rsid w:val="00056951"/>
    <w:rsid w:val="00056B14"/>
    <w:rsid w:val="00061642"/>
    <w:rsid w:val="00062403"/>
    <w:rsid w:val="00072026"/>
    <w:rsid w:val="00083218"/>
    <w:rsid w:val="00084BBF"/>
    <w:rsid w:val="0008580A"/>
    <w:rsid w:val="00087072"/>
    <w:rsid w:val="000A2027"/>
    <w:rsid w:val="000A288B"/>
    <w:rsid w:val="000B355F"/>
    <w:rsid w:val="000B53BF"/>
    <w:rsid w:val="000E297F"/>
    <w:rsid w:val="000F080E"/>
    <w:rsid w:val="000F42D0"/>
    <w:rsid w:val="000F7DFB"/>
    <w:rsid w:val="001061E3"/>
    <w:rsid w:val="00114578"/>
    <w:rsid w:val="00124A02"/>
    <w:rsid w:val="00131027"/>
    <w:rsid w:val="00131690"/>
    <w:rsid w:val="00133007"/>
    <w:rsid w:val="001418A1"/>
    <w:rsid w:val="00147351"/>
    <w:rsid w:val="00150482"/>
    <w:rsid w:val="001507F3"/>
    <w:rsid w:val="00155AB7"/>
    <w:rsid w:val="00172605"/>
    <w:rsid w:val="00172F31"/>
    <w:rsid w:val="0018193E"/>
    <w:rsid w:val="00182C62"/>
    <w:rsid w:val="00192087"/>
    <w:rsid w:val="00195FFD"/>
    <w:rsid w:val="001A05A2"/>
    <w:rsid w:val="001B169F"/>
    <w:rsid w:val="001B3AE7"/>
    <w:rsid w:val="001B6208"/>
    <w:rsid w:val="001C21CB"/>
    <w:rsid w:val="001D2BC2"/>
    <w:rsid w:val="001E2ED5"/>
    <w:rsid w:val="001E3126"/>
    <w:rsid w:val="001E445B"/>
    <w:rsid w:val="001E5162"/>
    <w:rsid w:val="001E5B1D"/>
    <w:rsid w:val="001F2C4E"/>
    <w:rsid w:val="001F68FE"/>
    <w:rsid w:val="002036EC"/>
    <w:rsid w:val="0021075A"/>
    <w:rsid w:val="00216BCD"/>
    <w:rsid w:val="00233078"/>
    <w:rsid w:val="002436B9"/>
    <w:rsid w:val="00252163"/>
    <w:rsid w:val="00252F7B"/>
    <w:rsid w:val="00270CFD"/>
    <w:rsid w:val="00277F7B"/>
    <w:rsid w:val="00292773"/>
    <w:rsid w:val="002A14F8"/>
    <w:rsid w:val="002A72D8"/>
    <w:rsid w:val="002B066F"/>
    <w:rsid w:val="002B68BC"/>
    <w:rsid w:val="002C1FF8"/>
    <w:rsid w:val="002C5B89"/>
    <w:rsid w:val="002C7950"/>
    <w:rsid w:val="002D6311"/>
    <w:rsid w:val="002E2412"/>
    <w:rsid w:val="0030102D"/>
    <w:rsid w:val="003059E1"/>
    <w:rsid w:val="00306E61"/>
    <w:rsid w:val="00310007"/>
    <w:rsid w:val="00313497"/>
    <w:rsid w:val="00323D1D"/>
    <w:rsid w:val="00325E2A"/>
    <w:rsid w:val="0034109C"/>
    <w:rsid w:val="003450D3"/>
    <w:rsid w:val="00346BB0"/>
    <w:rsid w:val="00347683"/>
    <w:rsid w:val="00350218"/>
    <w:rsid w:val="003531F1"/>
    <w:rsid w:val="0036488E"/>
    <w:rsid w:val="0036786F"/>
    <w:rsid w:val="00371A96"/>
    <w:rsid w:val="003733E8"/>
    <w:rsid w:val="00374C5A"/>
    <w:rsid w:val="00374D98"/>
    <w:rsid w:val="00374F08"/>
    <w:rsid w:val="00375EE7"/>
    <w:rsid w:val="0037681F"/>
    <w:rsid w:val="00384E19"/>
    <w:rsid w:val="00391B18"/>
    <w:rsid w:val="00395C8B"/>
    <w:rsid w:val="003C0BD2"/>
    <w:rsid w:val="003C53B3"/>
    <w:rsid w:val="003C796A"/>
    <w:rsid w:val="003D2BE6"/>
    <w:rsid w:val="003D3C29"/>
    <w:rsid w:val="003D4193"/>
    <w:rsid w:val="00401422"/>
    <w:rsid w:val="0040142F"/>
    <w:rsid w:val="004028E7"/>
    <w:rsid w:val="004053A7"/>
    <w:rsid w:val="004163C8"/>
    <w:rsid w:val="004216FB"/>
    <w:rsid w:val="00425038"/>
    <w:rsid w:val="00433A4E"/>
    <w:rsid w:val="004579FF"/>
    <w:rsid w:val="00471382"/>
    <w:rsid w:val="00477634"/>
    <w:rsid w:val="004810C9"/>
    <w:rsid w:val="00485C87"/>
    <w:rsid w:val="004902F9"/>
    <w:rsid w:val="0049152C"/>
    <w:rsid w:val="00493882"/>
    <w:rsid w:val="004A0F2C"/>
    <w:rsid w:val="004A3049"/>
    <w:rsid w:val="004A30AB"/>
    <w:rsid w:val="004A31A8"/>
    <w:rsid w:val="004A49AC"/>
    <w:rsid w:val="004C1B8B"/>
    <w:rsid w:val="004C55EB"/>
    <w:rsid w:val="004E1BF8"/>
    <w:rsid w:val="004E2251"/>
    <w:rsid w:val="004E62C1"/>
    <w:rsid w:val="004F0B4C"/>
    <w:rsid w:val="004F0F81"/>
    <w:rsid w:val="00504770"/>
    <w:rsid w:val="0050758B"/>
    <w:rsid w:val="00532E9B"/>
    <w:rsid w:val="005370AC"/>
    <w:rsid w:val="0055560C"/>
    <w:rsid w:val="00557342"/>
    <w:rsid w:val="00560F23"/>
    <w:rsid w:val="005714D5"/>
    <w:rsid w:val="0059392A"/>
    <w:rsid w:val="005A6560"/>
    <w:rsid w:val="005A65A1"/>
    <w:rsid w:val="005B4709"/>
    <w:rsid w:val="005C6085"/>
    <w:rsid w:val="005C7DF2"/>
    <w:rsid w:val="005E55CC"/>
    <w:rsid w:val="005E5762"/>
    <w:rsid w:val="005F060D"/>
    <w:rsid w:val="006113D5"/>
    <w:rsid w:val="0061212E"/>
    <w:rsid w:val="00614CC7"/>
    <w:rsid w:val="00623091"/>
    <w:rsid w:val="006232C7"/>
    <w:rsid w:val="00625EC0"/>
    <w:rsid w:val="00635B4A"/>
    <w:rsid w:val="00636815"/>
    <w:rsid w:val="00645B8A"/>
    <w:rsid w:val="00652510"/>
    <w:rsid w:val="006612CB"/>
    <w:rsid w:val="0067496F"/>
    <w:rsid w:val="00676B07"/>
    <w:rsid w:val="00682395"/>
    <w:rsid w:val="00683ADD"/>
    <w:rsid w:val="006871B8"/>
    <w:rsid w:val="00687294"/>
    <w:rsid w:val="0069022D"/>
    <w:rsid w:val="006A25A4"/>
    <w:rsid w:val="006A3671"/>
    <w:rsid w:val="006A5C13"/>
    <w:rsid w:val="006D0D7D"/>
    <w:rsid w:val="006E40BE"/>
    <w:rsid w:val="006E5F56"/>
    <w:rsid w:val="006F18E4"/>
    <w:rsid w:val="006F3221"/>
    <w:rsid w:val="006F3B22"/>
    <w:rsid w:val="007025FA"/>
    <w:rsid w:val="00710E0C"/>
    <w:rsid w:val="00721319"/>
    <w:rsid w:val="00723A16"/>
    <w:rsid w:val="007257B3"/>
    <w:rsid w:val="00725EA0"/>
    <w:rsid w:val="007344E4"/>
    <w:rsid w:val="00737026"/>
    <w:rsid w:val="0074062F"/>
    <w:rsid w:val="00743A72"/>
    <w:rsid w:val="0074453E"/>
    <w:rsid w:val="00745392"/>
    <w:rsid w:val="00762A3B"/>
    <w:rsid w:val="00765DC6"/>
    <w:rsid w:val="00773414"/>
    <w:rsid w:val="00786254"/>
    <w:rsid w:val="00786E29"/>
    <w:rsid w:val="007939F0"/>
    <w:rsid w:val="00795241"/>
    <w:rsid w:val="007C0238"/>
    <w:rsid w:val="007C2EC0"/>
    <w:rsid w:val="007D1DD0"/>
    <w:rsid w:val="007E76B2"/>
    <w:rsid w:val="007F43F0"/>
    <w:rsid w:val="00807C51"/>
    <w:rsid w:val="00810D6B"/>
    <w:rsid w:val="00815C10"/>
    <w:rsid w:val="00820754"/>
    <w:rsid w:val="008243CC"/>
    <w:rsid w:val="00830715"/>
    <w:rsid w:val="008405F3"/>
    <w:rsid w:val="00843F37"/>
    <w:rsid w:val="00852C9D"/>
    <w:rsid w:val="0085461D"/>
    <w:rsid w:val="00862F01"/>
    <w:rsid w:val="00863ABF"/>
    <w:rsid w:val="00864647"/>
    <w:rsid w:val="008705DF"/>
    <w:rsid w:val="00880AC7"/>
    <w:rsid w:val="00880E4A"/>
    <w:rsid w:val="00883B5A"/>
    <w:rsid w:val="008A1999"/>
    <w:rsid w:val="008B4619"/>
    <w:rsid w:val="008B633E"/>
    <w:rsid w:val="008B79D2"/>
    <w:rsid w:val="008C4C0F"/>
    <w:rsid w:val="008C6651"/>
    <w:rsid w:val="008D0C74"/>
    <w:rsid w:val="008D4610"/>
    <w:rsid w:val="008D7BC0"/>
    <w:rsid w:val="008E4050"/>
    <w:rsid w:val="008E5FE5"/>
    <w:rsid w:val="008F11E1"/>
    <w:rsid w:val="008F3D11"/>
    <w:rsid w:val="00904F30"/>
    <w:rsid w:val="00905784"/>
    <w:rsid w:val="00907608"/>
    <w:rsid w:val="0091009E"/>
    <w:rsid w:val="00911C9E"/>
    <w:rsid w:val="0093087B"/>
    <w:rsid w:val="00936C60"/>
    <w:rsid w:val="00937FC7"/>
    <w:rsid w:val="0094647B"/>
    <w:rsid w:val="00952A0C"/>
    <w:rsid w:val="00952EF8"/>
    <w:rsid w:val="0096328D"/>
    <w:rsid w:val="00970904"/>
    <w:rsid w:val="00972D2B"/>
    <w:rsid w:val="0097433D"/>
    <w:rsid w:val="009762A1"/>
    <w:rsid w:val="00982904"/>
    <w:rsid w:val="00985C5B"/>
    <w:rsid w:val="00994766"/>
    <w:rsid w:val="009B0AE8"/>
    <w:rsid w:val="009B1FD5"/>
    <w:rsid w:val="009B5AE9"/>
    <w:rsid w:val="009B7E81"/>
    <w:rsid w:val="009C00DA"/>
    <w:rsid w:val="009C57E3"/>
    <w:rsid w:val="009C7D34"/>
    <w:rsid w:val="009D1427"/>
    <w:rsid w:val="009D6CA2"/>
    <w:rsid w:val="009E3BB0"/>
    <w:rsid w:val="009E3FFD"/>
    <w:rsid w:val="009F06CA"/>
    <w:rsid w:val="00A33659"/>
    <w:rsid w:val="00A33E37"/>
    <w:rsid w:val="00A52A49"/>
    <w:rsid w:val="00A54BCF"/>
    <w:rsid w:val="00A565BE"/>
    <w:rsid w:val="00A61C1B"/>
    <w:rsid w:val="00A63AC3"/>
    <w:rsid w:val="00A701E8"/>
    <w:rsid w:val="00A82D74"/>
    <w:rsid w:val="00A831C5"/>
    <w:rsid w:val="00A91ED8"/>
    <w:rsid w:val="00AA6CDD"/>
    <w:rsid w:val="00AB4057"/>
    <w:rsid w:val="00AB4395"/>
    <w:rsid w:val="00AB597C"/>
    <w:rsid w:val="00AD3DB7"/>
    <w:rsid w:val="00AE10BF"/>
    <w:rsid w:val="00AE3549"/>
    <w:rsid w:val="00AF2E8A"/>
    <w:rsid w:val="00AF4A88"/>
    <w:rsid w:val="00B151C5"/>
    <w:rsid w:val="00B16BC2"/>
    <w:rsid w:val="00B229F0"/>
    <w:rsid w:val="00B325ED"/>
    <w:rsid w:val="00B32917"/>
    <w:rsid w:val="00B32A48"/>
    <w:rsid w:val="00B465BC"/>
    <w:rsid w:val="00B51D10"/>
    <w:rsid w:val="00B52A4D"/>
    <w:rsid w:val="00B548B5"/>
    <w:rsid w:val="00B61009"/>
    <w:rsid w:val="00B6105D"/>
    <w:rsid w:val="00B6275D"/>
    <w:rsid w:val="00B655E6"/>
    <w:rsid w:val="00B70A34"/>
    <w:rsid w:val="00B76CA5"/>
    <w:rsid w:val="00B770A0"/>
    <w:rsid w:val="00B84D85"/>
    <w:rsid w:val="00B85D19"/>
    <w:rsid w:val="00B92502"/>
    <w:rsid w:val="00B94895"/>
    <w:rsid w:val="00BA35D7"/>
    <w:rsid w:val="00BB47B9"/>
    <w:rsid w:val="00BE0A32"/>
    <w:rsid w:val="00BE3022"/>
    <w:rsid w:val="00BE617E"/>
    <w:rsid w:val="00BE7415"/>
    <w:rsid w:val="00BF1DF3"/>
    <w:rsid w:val="00C045AC"/>
    <w:rsid w:val="00C26959"/>
    <w:rsid w:val="00C44331"/>
    <w:rsid w:val="00C47AC2"/>
    <w:rsid w:val="00C55046"/>
    <w:rsid w:val="00C55675"/>
    <w:rsid w:val="00C57854"/>
    <w:rsid w:val="00C87655"/>
    <w:rsid w:val="00C9080D"/>
    <w:rsid w:val="00C940BB"/>
    <w:rsid w:val="00C97644"/>
    <w:rsid w:val="00CA431C"/>
    <w:rsid w:val="00CB17ED"/>
    <w:rsid w:val="00CB64A3"/>
    <w:rsid w:val="00CC7672"/>
    <w:rsid w:val="00CC7C82"/>
    <w:rsid w:val="00CD08AE"/>
    <w:rsid w:val="00CE4336"/>
    <w:rsid w:val="00CF0DC4"/>
    <w:rsid w:val="00CF4A98"/>
    <w:rsid w:val="00CF6A55"/>
    <w:rsid w:val="00D00621"/>
    <w:rsid w:val="00D022D8"/>
    <w:rsid w:val="00D02E9B"/>
    <w:rsid w:val="00D06624"/>
    <w:rsid w:val="00D074BA"/>
    <w:rsid w:val="00D13D8D"/>
    <w:rsid w:val="00D1695B"/>
    <w:rsid w:val="00D23C23"/>
    <w:rsid w:val="00D26D02"/>
    <w:rsid w:val="00D26D44"/>
    <w:rsid w:val="00D37226"/>
    <w:rsid w:val="00D37308"/>
    <w:rsid w:val="00D42EC9"/>
    <w:rsid w:val="00D5478C"/>
    <w:rsid w:val="00D66A44"/>
    <w:rsid w:val="00D67500"/>
    <w:rsid w:val="00D75377"/>
    <w:rsid w:val="00D762FF"/>
    <w:rsid w:val="00D96FEB"/>
    <w:rsid w:val="00DA4D2B"/>
    <w:rsid w:val="00DB7DF6"/>
    <w:rsid w:val="00DC25D4"/>
    <w:rsid w:val="00DD390A"/>
    <w:rsid w:val="00DD4608"/>
    <w:rsid w:val="00DD52AB"/>
    <w:rsid w:val="00DD52E5"/>
    <w:rsid w:val="00DE036E"/>
    <w:rsid w:val="00DE6816"/>
    <w:rsid w:val="00DF3F5F"/>
    <w:rsid w:val="00DF5895"/>
    <w:rsid w:val="00E0577E"/>
    <w:rsid w:val="00E0660C"/>
    <w:rsid w:val="00E1292C"/>
    <w:rsid w:val="00E12B0E"/>
    <w:rsid w:val="00E20A4D"/>
    <w:rsid w:val="00E20C96"/>
    <w:rsid w:val="00E266AC"/>
    <w:rsid w:val="00E27AAA"/>
    <w:rsid w:val="00E43B27"/>
    <w:rsid w:val="00E4523E"/>
    <w:rsid w:val="00E4554E"/>
    <w:rsid w:val="00E60678"/>
    <w:rsid w:val="00E64202"/>
    <w:rsid w:val="00E64606"/>
    <w:rsid w:val="00E71B37"/>
    <w:rsid w:val="00E72B84"/>
    <w:rsid w:val="00E7715D"/>
    <w:rsid w:val="00E84816"/>
    <w:rsid w:val="00E97CD2"/>
    <w:rsid w:val="00EA4137"/>
    <w:rsid w:val="00EA4747"/>
    <w:rsid w:val="00EB1E13"/>
    <w:rsid w:val="00EB2A4B"/>
    <w:rsid w:val="00EB49FF"/>
    <w:rsid w:val="00EC5AAD"/>
    <w:rsid w:val="00ED7BEA"/>
    <w:rsid w:val="00EF0548"/>
    <w:rsid w:val="00EF087F"/>
    <w:rsid w:val="00F016BB"/>
    <w:rsid w:val="00F16591"/>
    <w:rsid w:val="00F22695"/>
    <w:rsid w:val="00F26CD9"/>
    <w:rsid w:val="00F30610"/>
    <w:rsid w:val="00F30FB4"/>
    <w:rsid w:val="00F440AD"/>
    <w:rsid w:val="00F50CBE"/>
    <w:rsid w:val="00F52ECB"/>
    <w:rsid w:val="00F53CC6"/>
    <w:rsid w:val="00F61AB3"/>
    <w:rsid w:val="00F7606D"/>
    <w:rsid w:val="00F815C6"/>
    <w:rsid w:val="00F82F3D"/>
    <w:rsid w:val="00F912B4"/>
    <w:rsid w:val="00FB43AE"/>
    <w:rsid w:val="00FC1411"/>
    <w:rsid w:val="00FC19D9"/>
    <w:rsid w:val="00FC2BEC"/>
    <w:rsid w:val="00FC3D3E"/>
    <w:rsid w:val="00FD7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5:docId w15:val="{A4969BBB-DD6C-402B-94DB-570858A68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480" w:lineRule="auto"/>
    </w:pPr>
    <w:rPr>
      <w:rFonts w:ascii="Arial" w:hAnsi="Arial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keepLines/>
      <w:spacing w:line="240" w:lineRule="auto"/>
      <w:outlineLvl w:val="0"/>
    </w:pPr>
    <w:rPr>
      <w:rFonts w:cs="Arial"/>
      <w:b/>
      <w:spacing w:val="44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keepNext/>
      <w:keepLines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ssageHeaderChar">
    <w:name w:val="Message Header Char"/>
    <w:rPr>
      <w:rFonts w:ascii="Arial" w:hAnsi="Arial"/>
      <w:noProof w:val="0"/>
      <w:sz w:val="18"/>
      <w:szCs w:val="18"/>
      <w:lang w:val="en-US" w:eastAsia="en-US" w:bidi="ar-SA"/>
    </w:rPr>
  </w:style>
  <w:style w:type="paragraph" w:styleId="MessageHeader">
    <w:name w:val="Message Header"/>
    <w:basedOn w:val="Normal"/>
    <w:pPr>
      <w:keepLines/>
      <w:ind w:left="720" w:hanging="720"/>
    </w:pPr>
  </w:style>
  <w:style w:type="paragraph" w:styleId="Footer">
    <w:name w:val="footer"/>
    <w:basedOn w:val="Normal"/>
    <w:pPr>
      <w:keepLines/>
      <w:tabs>
        <w:tab w:val="center" w:pos="4320"/>
        <w:tab w:val="right" w:pos="8640"/>
      </w:tabs>
      <w:spacing w:before="600" w:line="180" w:lineRule="atLeast"/>
      <w:jc w:val="both"/>
    </w:pPr>
  </w:style>
  <w:style w:type="paragraph" w:styleId="Header">
    <w:name w:val="header"/>
    <w:basedOn w:val="Normal"/>
    <w:pPr>
      <w:keepLines/>
      <w:tabs>
        <w:tab w:val="center" w:pos="4320"/>
        <w:tab w:val="right" w:pos="8640"/>
      </w:tabs>
      <w:spacing w:after="600" w:line="180" w:lineRule="atLeast"/>
      <w:jc w:val="both"/>
    </w:pPr>
  </w:style>
  <w:style w:type="paragraph" w:styleId="List">
    <w:name w:val="List"/>
    <w:basedOn w:val="Normal"/>
    <w:pPr>
      <w:ind w:left="1195" w:hanging="360"/>
    </w:pPr>
  </w:style>
  <w:style w:type="paragraph" w:styleId="List2">
    <w:name w:val="List 2"/>
    <w:basedOn w:val="Normal"/>
    <w:pPr>
      <w:ind w:left="1555" w:hanging="360"/>
    </w:pPr>
  </w:style>
  <w:style w:type="paragraph" w:styleId="List3">
    <w:name w:val="List 3"/>
    <w:basedOn w:val="Normal"/>
    <w:pPr>
      <w:ind w:left="1915" w:hanging="360"/>
    </w:pPr>
  </w:style>
  <w:style w:type="paragraph" w:styleId="List4">
    <w:name w:val="List 4"/>
    <w:basedOn w:val="Normal"/>
    <w:pPr>
      <w:ind w:left="2275" w:hanging="360"/>
    </w:pPr>
  </w:style>
  <w:style w:type="paragraph" w:styleId="List5">
    <w:name w:val="List 5"/>
    <w:basedOn w:val="Normal"/>
    <w:pPr>
      <w:ind w:left="2635" w:hanging="360"/>
    </w:pPr>
  </w:style>
  <w:style w:type="paragraph" w:styleId="ListBullet">
    <w:name w:val="List Bullet"/>
    <w:basedOn w:val="Normal"/>
    <w:autoRedefine/>
    <w:pPr>
      <w:numPr>
        <w:numId w:val="1"/>
      </w:numPr>
      <w:ind w:left="1195"/>
    </w:pPr>
  </w:style>
  <w:style w:type="paragraph" w:styleId="ListBullet2">
    <w:name w:val="List Bullet 2"/>
    <w:basedOn w:val="Normal"/>
    <w:autoRedefine/>
    <w:pPr>
      <w:numPr>
        <w:numId w:val="2"/>
      </w:numPr>
      <w:ind w:left="1555"/>
    </w:pPr>
  </w:style>
  <w:style w:type="paragraph" w:styleId="ListBullet3">
    <w:name w:val="List Bullet 3"/>
    <w:basedOn w:val="Normal"/>
    <w:autoRedefine/>
    <w:pPr>
      <w:numPr>
        <w:numId w:val="3"/>
      </w:numPr>
      <w:ind w:left="1915"/>
    </w:pPr>
  </w:style>
  <w:style w:type="paragraph" w:styleId="ListBullet4">
    <w:name w:val="List Bullet 4"/>
    <w:basedOn w:val="Normal"/>
    <w:autoRedefine/>
    <w:pPr>
      <w:numPr>
        <w:numId w:val="4"/>
      </w:numPr>
      <w:ind w:left="2275"/>
    </w:pPr>
  </w:style>
  <w:style w:type="paragraph" w:styleId="ListBullet5">
    <w:name w:val="List Bullet 5"/>
    <w:basedOn w:val="Normal"/>
    <w:autoRedefine/>
    <w:pPr>
      <w:numPr>
        <w:numId w:val="5"/>
      </w:numPr>
      <w:ind w:left="2635"/>
    </w:pPr>
  </w:style>
  <w:style w:type="paragraph" w:styleId="ListContinue">
    <w:name w:val="List Continue"/>
    <w:basedOn w:val="Normal"/>
    <w:pPr>
      <w:spacing w:after="120"/>
      <w:ind w:left="1195"/>
    </w:pPr>
  </w:style>
  <w:style w:type="paragraph" w:styleId="ListContinue2">
    <w:name w:val="List Continue 2"/>
    <w:basedOn w:val="Normal"/>
    <w:pPr>
      <w:spacing w:after="120"/>
      <w:ind w:left="1555"/>
    </w:pPr>
  </w:style>
  <w:style w:type="paragraph" w:styleId="ListContinue3">
    <w:name w:val="List Continue 3"/>
    <w:basedOn w:val="Normal"/>
    <w:pPr>
      <w:spacing w:after="120"/>
      <w:ind w:left="1915"/>
    </w:pPr>
  </w:style>
  <w:style w:type="paragraph" w:styleId="ListContinue4">
    <w:name w:val="List Continue 4"/>
    <w:basedOn w:val="Normal"/>
    <w:pPr>
      <w:spacing w:after="120"/>
      <w:ind w:left="2275"/>
    </w:pPr>
  </w:style>
  <w:style w:type="paragraph" w:styleId="ListContinue5">
    <w:name w:val="List Continue 5"/>
    <w:basedOn w:val="Normal"/>
    <w:pPr>
      <w:spacing w:after="120"/>
      <w:ind w:left="2635"/>
    </w:pPr>
  </w:style>
  <w:style w:type="paragraph" w:styleId="ListNumber">
    <w:name w:val="List Number"/>
    <w:basedOn w:val="Normal"/>
    <w:pPr>
      <w:numPr>
        <w:numId w:val="6"/>
      </w:numPr>
      <w:ind w:left="1195"/>
    </w:pPr>
  </w:style>
  <w:style w:type="paragraph" w:styleId="ListNumber2">
    <w:name w:val="List Number 2"/>
    <w:basedOn w:val="Normal"/>
    <w:pPr>
      <w:numPr>
        <w:numId w:val="7"/>
      </w:numPr>
      <w:ind w:left="1555"/>
    </w:pPr>
  </w:style>
  <w:style w:type="paragraph" w:styleId="ListNumber3">
    <w:name w:val="List Number 3"/>
    <w:basedOn w:val="Normal"/>
    <w:pPr>
      <w:numPr>
        <w:numId w:val="8"/>
      </w:numPr>
      <w:ind w:left="1915"/>
    </w:pPr>
  </w:style>
  <w:style w:type="paragraph" w:styleId="ListNumber4">
    <w:name w:val="List Number 4"/>
    <w:basedOn w:val="Normal"/>
    <w:pPr>
      <w:numPr>
        <w:numId w:val="9"/>
      </w:numPr>
      <w:ind w:left="2275"/>
    </w:pPr>
  </w:style>
  <w:style w:type="paragraph" w:styleId="ListNumber5">
    <w:name w:val="List Number 5"/>
    <w:basedOn w:val="Normal"/>
    <w:pPr>
      <w:numPr>
        <w:numId w:val="10"/>
      </w:numPr>
      <w:ind w:left="2635"/>
    </w:pPr>
  </w:style>
  <w:style w:type="character" w:styleId="Hyperlink">
    <w:name w:val="Hyperlink"/>
    <w:rsid w:val="00BE3022"/>
    <w:rPr>
      <w:color w:val="0000FF"/>
      <w:u w:val="single"/>
    </w:rPr>
  </w:style>
  <w:style w:type="paragraph" w:styleId="BalloonText">
    <w:name w:val="Balloon Text"/>
    <w:basedOn w:val="Normal"/>
    <w:semiHidden/>
    <w:rsid w:val="00BE30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6085"/>
    <w:pPr>
      <w:spacing w:line="240" w:lineRule="auto"/>
      <w:ind w:left="720"/>
    </w:pPr>
    <w:rPr>
      <w:rFonts w:ascii="Calibri" w:eastAsia="Calibri" w:hAnsi="Calibri"/>
      <w:sz w:val="22"/>
      <w:szCs w:val="22"/>
    </w:rPr>
  </w:style>
  <w:style w:type="numbering" w:customStyle="1" w:styleId="Style1">
    <w:name w:val="Style1"/>
    <w:rsid w:val="003C0BD2"/>
    <w:pPr>
      <w:numPr>
        <w:numId w:val="11"/>
      </w:numPr>
    </w:pPr>
  </w:style>
  <w:style w:type="character" w:styleId="FollowedHyperlink">
    <w:name w:val="FollowedHyperlink"/>
    <w:basedOn w:val="DefaultParagraphFont"/>
    <w:semiHidden/>
    <w:unhideWhenUsed/>
    <w:rsid w:val="000616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smc954t\LOCALS~1\Temp\TCD17.tmp\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B9D37-8621-4AF3-8F63-C6D710156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</Template>
  <TotalTime>14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Web Services</dc:creator>
  <cp:lastModifiedBy>Arthur, Sandra A</cp:lastModifiedBy>
  <cp:revision>5</cp:revision>
  <cp:lastPrinted>2014-05-05T14:35:00Z</cp:lastPrinted>
  <dcterms:created xsi:type="dcterms:W3CDTF">2016-12-05T18:44:00Z</dcterms:created>
  <dcterms:modified xsi:type="dcterms:W3CDTF">2016-12-05T21:04:00Z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TC010129271033</vt:lpwstr>
  </property>
</Properties>
</file>