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DF6" w:rsidRPr="00346BB0" w:rsidRDefault="00F50CBE" w:rsidP="00625EC0">
      <w:pPr>
        <w:jc w:val="center"/>
        <w:rPr>
          <w:rFonts w:ascii="Times New Roman" w:hAnsi="Times New Roman"/>
          <w:sz w:val="22"/>
          <w:szCs w:val="22"/>
        </w:rPr>
      </w:pPr>
      <w:r w:rsidRPr="00346BB0">
        <w:rPr>
          <w:rFonts w:ascii="Times New Roman" w:hAnsi="Times New Roman"/>
          <w:noProof/>
          <w:sz w:val="22"/>
          <w:szCs w:val="22"/>
        </w:rPr>
        <w:drawing>
          <wp:inline distT="0" distB="0" distL="0" distR="0">
            <wp:extent cx="2514600" cy="619125"/>
            <wp:effectExtent l="0" t="0" r="0" b="9525"/>
            <wp:docPr id="1" name="Picture 1" descr="1CarrLftStrUni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CarrLftStrUniv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DF6" w:rsidRPr="00346BB0" w:rsidRDefault="00CB17ED" w:rsidP="00C940BB">
      <w:pPr>
        <w:pStyle w:val="Heading1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>
                <wp:simplePos x="0" y="0"/>
                <wp:positionH relativeFrom="column">
                  <wp:posOffset>-8890</wp:posOffset>
                </wp:positionH>
                <wp:positionV relativeFrom="paragraph">
                  <wp:posOffset>152399</wp:posOffset>
                </wp:positionV>
                <wp:extent cx="6400800" cy="0"/>
                <wp:effectExtent l="0" t="0" r="19050" b="1905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2650DB" id="Line 2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pt,12pt" to="503.3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puhEgIAACg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"/>
            </w:pict>
          </mc:Fallback>
        </mc:AlternateContent>
      </w:r>
      <w:r w:rsidR="00DB7DF6" w:rsidRPr="00346BB0">
        <w:rPr>
          <w:rFonts w:ascii="Times New Roman" w:hAnsi="Times New Roman" w:cs="Times New Roman"/>
          <w:sz w:val="22"/>
          <w:szCs w:val="22"/>
        </w:rPr>
        <w:t>CAMPUS MEMO</w:t>
      </w:r>
    </w:p>
    <w:p w:rsidR="00A61C1B" w:rsidRPr="00346BB0" w:rsidRDefault="00A61C1B" w:rsidP="00C940B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TO:</w:t>
      </w:r>
      <w:r w:rsidRPr="00346BB0">
        <w:rPr>
          <w:rFonts w:ascii="Times New Roman" w:hAnsi="Times New Roman"/>
          <w:sz w:val="22"/>
          <w:szCs w:val="22"/>
        </w:rPr>
        <w:tab/>
      </w:r>
      <w:r w:rsidRPr="00346BB0">
        <w:rPr>
          <w:rFonts w:ascii="Times New Roman" w:hAnsi="Times New Roman"/>
          <w:sz w:val="22"/>
          <w:szCs w:val="22"/>
        </w:rPr>
        <w:tab/>
      </w:r>
      <w:r w:rsidRPr="00346BB0">
        <w:rPr>
          <w:rFonts w:ascii="Times New Roman" w:hAnsi="Times New Roman"/>
          <w:b/>
          <w:sz w:val="22"/>
          <w:szCs w:val="22"/>
        </w:rPr>
        <w:t>MEMBERS, CGEIP</w:t>
      </w:r>
    </w:p>
    <w:p w:rsidR="00A61C1B" w:rsidRPr="00346BB0" w:rsidRDefault="00A61C1B" w:rsidP="00A61C1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FROM:</w:t>
      </w:r>
      <w:r w:rsidRPr="00346BB0">
        <w:rPr>
          <w:rFonts w:ascii="Times New Roman" w:hAnsi="Times New Roman"/>
          <w:sz w:val="22"/>
          <w:szCs w:val="22"/>
        </w:rPr>
        <w:tab/>
      </w:r>
      <w:r w:rsidR="00CB17ED">
        <w:rPr>
          <w:rFonts w:ascii="Times New Roman" w:hAnsi="Times New Roman"/>
          <w:b/>
          <w:sz w:val="22"/>
          <w:szCs w:val="22"/>
        </w:rPr>
        <w:t>Becky Swearingen</w:t>
      </w:r>
    </w:p>
    <w:p w:rsidR="00A61C1B" w:rsidRPr="00346BB0" w:rsidRDefault="00A61C1B" w:rsidP="00A61C1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DATE:</w:t>
      </w:r>
      <w:r w:rsidRPr="00346BB0">
        <w:rPr>
          <w:rFonts w:ascii="Times New Roman" w:hAnsi="Times New Roman"/>
          <w:b/>
          <w:sz w:val="22"/>
          <w:szCs w:val="22"/>
        </w:rPr>
        <w:tab/>
      </w:r>
      <w:r w:rsidR="00E12B0E" w:rsidRPr="00346BB0">
        <w:rPr>
          <w:rFonts w:ascii="Times New Roman" w:hAnsi="Times New Roman"/>
          <w:b/>
          <w:sz w:val="22"/>
          <w:szCs w:val="22"/>
        </w:rPr>
        <w:tab/>
      </w:r>
      <w:r w:rsidR="0049152C">
        <w:rPr>
          <w:rFonts w:ascii="Times New Roman" w:hAnsi="Times New Roman"/>
          <w:b/>
          <w:sz w:val="22"/>
          <w:szCs w:val="22"/>
        </w:rPr>
        <w:t>November 25</w:t>
      </w:r>
      <w:r w:rsidR="00CB17ED">
        <w:rPr>
          <w:rFonts w:ascii="Times New Roman" w:hAnsi="Times New Roman"/>
          <w:b/>
          <w:sz w:val="22"/>
          <w:szCs w:val="22"/>
        </w:rPr>
        <w:t>, 2014</w:t>
      </w:r>
    </w:p>
    <w:p w:rsidR="00A61C1B" w:rsidRPr="00346BB0" w:rsidRDefault="00A61C1B" w:rsidP="00A61C1B">
      <w:pPr>
        <w:spacing w:line="24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RE:</w:t>
      </w:r>
      <w:r w:rsidRPr="00346BB0">
        <w:rPr>
          <w:rFonts w:ascii="Times New Roman" w:hAnsi="Times New Roman"/>
          <w:b/>
          <w:sz w:val="22"/>
          <w:szCs w:val="22"/>
        </w:rPr>
        <w:tab/>
      </w:r>
      <w:r w:rsidRPr="00346BB0">
        <w:rPr>
          <w:rFonts w:ascii="Times New Roman" w:hAnsi="Times New Roman"/>
          <w:b/>
          <w:sz w:val="22"/>
          <w:szCs w:val="22"/>
        </w:rPr>
        <w:tab/>
        <w:t>CGEIP AGENDA</w:t>
      </w:r>
    </w:p>
    <w:p w:rsidR="00A61C1B" w:rsidRPr="00346BB0" w:rsidRDefault="00A61C1B" w:rsidP="00A61C1B">
      <w:pPr>
        <w:spacing w:line="240" w:lineRule="auto"/>
        <w:rPr>
          <w:rFonts w:ascii="Times New Roman" w:hAnsi="Times New Roman"/>
          <w:b/>
          <w:sz w:val="22"/>
          <w:szCs w:val="22"/>
        </w:rPr>
      </w:pPr>
    </w:p>
    <w:p w:rsidR="004902F9" w:rsidRDefault="00A61C1B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  <w:r w:rsidRPr="00346BB0">
        <w:rPr>
          <w:rFonts w:ascii="Times New Roman" w:hAnsi="Times New Roman"/>
          <w:sz w:val="22"/>
          <w:szCs w:val="22"/>
        </w:rPr>
        <w:t xml:space="preserve">The Committee on General Education and Intercollegiate Programs will meet at </w:t>
      </w:r>
      <w:r w:rsidR="00391B18">
        <w:rPr>
          <w:rFonts w:ascii="Times New Roman" w:hAnsi="Times New Roman"/>
          <w:b/>
          <w:sz w:val="22"/>
          <w:szCs w:val="22"/>
          <w:u w:val="single"/>
        </w:rPr>
        <w:t>3:3</w:t>
      </w:r>
      <w:r w:rsidRPr="00346BB0">
        <w:rPr>
          <w:rFonts w:ascii="Times New Roman" w:hAnsi="Times New Roman"/>
          <w:b/>
          <w:sz w:val="22"/>
          <w:szCs w:val="22"/>
          <w:u w:val="single"/>
        </w:rPr>
        <w:t xml:space="preserve">0 PM </w:t>
      </w:r>
      <w:r w:rsidR="00133007">
        <w:rPr>
          <w:rFonts w:ascii="Times New Roman" w:hAnsi="Times New Roman"/>
          <w:b/>
          <w:sz w:val="22"/>
          <w:szCs w:val="22"/>
          <w:u w:val="single"/>
        </w:rPr>
        <w:t>on</w:t>
      </w:r>
      <w:r w:rsidRPr="00346BB0">
        <w:rPr>
          <w:rFonts w:ascii="Times New Roman" w:hAnsi="Times New Roman"/>
          <w:b/>
          <w:sz w:val="22"/>
          <w:szCs w:val="22"/>
          <w:u w:val="single"/>
        </w:rPr>
        <w:t xml:space="preserve"> WEDNESDAY, </w:t>
      </w:r>
      <w:r w:rsidR="0049152C">
        <w:rPr>
          <w:rFonts w:ascii="Times New Roman" w:hAnsi="Times New Roman"/>
          <w:b/>
          <w:sz w:val="22"/>
          <w:szCs w:val="22"/>
          <w:u w:val="single"/>
        </w:rPr>
        <w:t>December 3</w:t>
      </w:r>
      <w:r w:rsidR="00CB17ED">
        <w:rPr>
          <w:rFonts w:ascii="Times New Roman" w:hAnsi="Times New Roman"/>
          <w:b/>
          <w:sz w:val="22"/>
          <w:szCs w:val="22"/>
          <w:u w:val="single"/>
        </w:rPr>
        <w:t>, 2014</w:t>
      </w:r>
      <w:r w:rsidR="00270CFD" w:rsidRPr="00346BB0">
        <w:rPr>
          <w:rFonts w:ascii="Times New Roman" w:hAnsi="Times New Roman"/>
          <w:b/>
          <w:sz w:val="22"/>
          <w:szCs w:val="22"/>
          <w:u w:val="single"/>
        </w:rPr>
        <w:t xml:space="preserve"> </w:t>
      </w:r>
      <w:r w:rsidR="005F060D" w:rsidRPr="00346BB0">
        <w:rPr>
          <w:rFonts w:ascii="Times New Roman" w:hAnsi="Times New Roman"/>
          <w:b/>
          <w:sz w:val="22"/>
          <w:szCs w:val="22"/>
          <w:u w:val="single"/>
        </w:rPr>
        <w:t>in</w:t>
      </w:r>
      <w:r w:rsidR="00346BB0" w:rsidRPr="00346BB0">
        <w:rPr>
          <w:rFonts w:ascii="Times New Roman" w:hAnsi="Times New Roman"/>
          <w:b/>
          <w:sz w:val="22"/>
          <w:szCs w:val="22"/>
          <w:u w:val="single"/>
        </w:rPr>
        <w:t xml:space="preserve"> </w:t>
      </w:r>
      <w:r w:rsidR="00A831C5">
        <w:rPr>
          <w:rFonts w:ascii="Times New Roman" w:hAnsi="Times New Roman"/>
          <w:b/>
          <w:sz w:val="22"/>
          <w:szCs w:val="22"/>
          <w:u w:val="single"/>
        </w:rPr>
        <w:t>PSU 317</w:t>
      </w:r>
      <w:r w:rsidR="00CB17ED">
        <w:rPr>
          <w:rFonts w:ascii="Times New Roman" w:hAnsi="Times New Roman"/>
          <w:b/>
          <w:sz w:val="22"/>
          <w:szCs w:val="22"/>
          <w:u w:val="single"/>
        </w:rPr>
        <w:t>.</w:t>
      </w:r>
    </w:p>
    <w:p w:rsidR="004902F9" w:rsidRDefault="004902F9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</w:p>
    <w:p w:rsidR="00936C60" w:rsidRPr="00346BB0" w:rsidRDefault="00936C60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</w:p>
    <w:p w:rsidR="00A61C1B" w:rsidRPr="00346BB0" w:rsidRDefault="00A61C1B" w:rsidP="00936C60">
      <w:pPr>
        <w:spacing w:line="240" w:lineRule="auto"/>
        <w:jc w:val="center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AGENDA</w:t>
      </w:r>
    </w:p>
    <w:p w:rsidR="00936C60" w:rsidRPr="00346BB0" w:rsidRDefault="00936C60" w:rsidP="000F7DFB">
      <w:pPr>
        <w:spacing w:line="240" w:lineRule="auto"/>
        <w:ind w:left="1008"/>
        <w:rPr>
          <w:rFonts w:ascii="Times New Roman" w:hAnsi="Times New Roman"/>
          <w:b/>
          <w:sz w:val="22"/>
          <w:szCs w:val="22"/>
        </w:rPr>
      </w:pPr>
    </w:p>
    <w:p w:rsidR="00A61C1B" w:rsidRDefault="00A61C1B" w:rsidP="00CB17ED">
      <w:pPr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 xml:space="preserve">WELCOME </w:t>
      </w:r>
    </w:p>
    <w:p w:rsidR="00133007" w:rsidRPr="00133007" w:rsidRDefault="00133007" w:rsidP="00133007">
      <w:p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</w:p>
    <w:p w:rsidR="00346BB0" w:rsidRPr="00133007" w:rsidRDefault="00A61C1B" w:rsidP="00133007">
      <w:pPr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OLD BUSINESS</w:t>
      </w:r>
    </w:p>
    <w:p w:rsidR="0049152C" w:rsidRDefault="00A61C1B" w:rsidP="0049152C">
      <w:pPr>
        <w:numPr>
          <w:ilvl w:val="3"/>
          <w:numId w:val="12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sz w:val="22"/>
          <w:szCs w:val="22"/>
        </w:rPr>
        <w:t xml:space="preserve">Approval of minutes from </w:t>
      </w:r>
      <w:r w:rsidR="0049152C">
        <w:rPr>
          <w:rFonts w:ascii="Times New Roman" w:hAnsi="Times New Roman"/>
          <w:sz w:val="22"/>
          <w:szCs w:val="22"/>
        </w:rPr>
        <w:t>November 12</w:t>
      </w:r>
      <w:r w:rsidR="0049152C" w:rsidRPr="0049152C">
        <w:rPr>
          <w:rFonts w:ascii="Times New Roman" w:hAnsi="Times New Roman"/>
          <w:sz w:val="22"/>
          <w:szCs w:val="22"/>
          <w:vertAlign w:val="superscript"/>
        </w:rPr>
        <w:t>th</w:t>
      </w:r>
      <w:r w:rsidR="0049152C">
        <w:rPr>
          <w:rFonts w:ascii="Times New Roman" w:hAnsi="Times New Roman"/>
          <w:sz w:val="22"/>
          <w:szCs w:val="22"/>
        </w:rPr>
        <w:t xml:space="preserve"> </w:t>
      </w:r>
      <w:r w:rsidR="000F080E" w:rsidRPr="00346BB0">
        <w:rPr>
          <w:rFonts w:ascii="Times New Roman" w:hAnsi="Times New Roman"/>
          <w:sz w:val="22"/>
          <w:szCs w:val="22"/>
        </w:rPr>
        <w:t>meeting</w:t>
      </w:r>
    </w:p>
    <w:p w:rsidR="0049152C" w:rsidRPr="0049152C" w:rsidRDefault="0049152C" w:rsidP="0049152C">
      <w:pPr>
        <w:numPr>
          <w:ilvl w:val="3"/>
          <w:numId w:val="12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New Gen Ed Course</w:t>
      </w:r>
    </w:p>
    <w:p w:rsidR="00557342" w:rsidRPr="0049152C" w:rsidRDefault="0049152C" w:rsidP="0049152C">
      <w:pPr>
        <w:numPr>
          <w:ilvl w:val="4"/>
          <w:numId w:val="12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THE 200</w:t>
      </w:r>
      <w:r w:rsidR="004902F9" w:rsidRPr="0049152C">
        <w:rPr>
          <w:rFonts w:ascii="Times New Roman" w:hAnsi="Times New Roman"/>
          <w:sz w:val="22"/>
          <w:szCs w:val="22"/>
        </w:rPr>
        <w:br/>
      </w:r>
    </w:p>
    <w:p w:rsidR="00016B41" w:rsidRPr="00133007" w:rsidRDefault="00A61C1B" w:rsidP="00CB17ED">
      <w:pPr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NEW BUSINESS</w:t>
      </w:r>
    </w:p>
    <w:p w:rsidR="006E40BE" w:rsidRDefault="006E40BE" w:rsidP="006E40BE">
      <w:pPr>
        <w:numPr>
          <w:ilvl w:val="3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Course Change</w:t>
      </w:r>
    </w:p>
    <w:p w:rsidR="006E40BE" w:rsidRDefault="0049152C" w:rsidP="006E40BE">
      <w:pPr>
        <w:numPr>
          <w:ilvl w:val="4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BIO 111</w:t>
      </w:r>
    </w:p>
    <w:p w:rsidR="004579FF" w:rsidRDefault="004579FF" w:rsidP="004579FF">
      <w:pPr>
        <w:numPr>
          <w:ilvl w:val="3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Periodic Review of Gen</w:t>
      </w:r>
      <w:r w:rsidR="0049152C">
        <w:rPr>
          <w:rFonts w:ascii="Times New Roman" w:hAnsi="Times New Roman"/>
          <w:sz w:val="22"/>
          <w:szCs w:val="22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2"/>
          <w:szCs w:val="22"/>
        </w:rPr>
        <w:t>Ed Courses</w:t>
      </w:r>
    </w:p>
    <w:p w:rsidR="00252F7B" w:rsidRPr="00016B41" w:rsidRDefault="00252F7B" w:rsidP="00252F7B">
      <w:pPr>
        <w:numPr>
          <w:ilvl w:val="3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Other</w:t>
      </w:r>
    </w:p>
    <w:p w:rsidR="00D96FEB" w:rsidRPr="00D96FEB" w:rsidRDefault="00D96FEB" w:rsidP="00CB17ED">
      <w:pPr>
        <w:spacing w:line="360" w:lineRule="auto"/>
        <w:rPr>
          <w:rFonts w:ascii="Times New Roman" w:hAnsi="Times New Roman"/>
          <w:sz w:val="22"/>
          <w:szCs w:val="22"/>
        </w:rPr>
      </w:pPr>
    </w:p>
    <w:p w:rsidR="00A61C1B" w:rsidRPr="00346BB0" w:rsidRDefault="00A61C1B" w:rsidP="00CB17ED">
      <w:pPr>
        <w:pStyle w:val="ListParagraph"/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</w:rPr>
      </w:pPr>
      <w:r w:rsidRPr="00346BB0">
        <w:rPr>
          <w:rFonts w:ascii="Times New Roman" w:hAnsi="Times New Roman"/>
          <w:b/>
        </w:rPr>
        <w:t>ADJOURNMENT</w:t>
      </w:r>
    </w:p>
    <w:p w:rsidR="0000568D" w:rsidRPr="00346BB0" w:rsidRDefault="0000568D" w:rsidP="00CB17ED">
      <w:pPr>
        <w:spacing w:line="360" w:lineRule="auto"/>
        <w:rPr>
          <w:rFonts w:ascii="Times New Roman" w:hAnsi="Times New Roman"/>
          <w:b/>
          <w:sz w:val="22"/>
          <w:szCs w:val="22"/>
        </w:rPr>
      </w:pPr>
    </w:p>
    <w:p w:rsidR="00233078" w:rsidRPr="00346BB0" w:rsidRDefault="00A61C1B" w:rsidP="00CB17ED">
      <w:pPr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The next</w:t>
      </w:r>
      <w:r w:rsidR="004902F9">
        <w:rPr>
          <w:rFonts w:ascii="Times New Roman" w:hAnsi="Times New Roman"/>
          <w:b/>
          <w:sz w:val="22"/>
          <w:szCs w:val="22"/>
        </w:rPr>
        <w:t xml:space="preserve"> CGEIP meeting will be held at 3:3</w:t>
      </w:r>
      <w:r w:rsidR="00D96FEB">
        <w:rPr>
          <w:rFonts w:ascii="Times New Roman" w:hAnsi="Times New Roman"/>
          <w:b/>
          <w:sz w:val="22"/>
          <w:szCs w:val="22"/>
        </w:rPr>
        <w:t>0</w:t>
      </w:r>
      <w:r w:rsidRPr="00346BB0">
        <w:rPr>
          <w:rFonts w:ascii="Times New Roman" w:hAnsi="Times New Roman"/>
          <w:b/>
          <w:sz w:val="22"/>
          <w:szCs w:val="22"/>
        </w:rPr>
        <w:t xml:space="preserve"> p.m. on </w:t>
      </w:r>
      <w:r w:rsidR="0049152C">
        <w:rPr>
          <w:rFonts w:ascii="Times New Roman" w:hAnsi="Times New Roman"/>
          <w:b/>
          <w:sz w:val="22"/>
          <w:szCs w:val="22"/>
        </w:rPr>
        <w:t>January 14</w:t>
      </w:r>
      <w:r w:rsidR="00CB17ED">
        <w:rPr>
          <w:rFonts w:ascii="Times New Roman" w:hAnsi="Times New Roman"/>
          <w:b/>
          <w:sz w:val="22"/>
          <w:szCs w:val="22"/>
        </w:rPr>
        <w:t>, 2014</w:t>
      </w:r>
      <w:r w:rsidRPr="00346BB0">
        <w:rPr>
          <w:rFonts w:ascii="Times New Roman" w:hAnsi="Times New Roman"/>
          <w:b/>
          <w:sz w:val="22"/>
          <w:szCs w:val="22"/>
        </w:rPr>
        <w:t xml:space="preserve"> in </w:t>
      </w:r>
      <w:r w:rsidR="00133007">
        <w:rPr>
          <w:rFonts w:ascii="Times New Roman" w:hAnsi="Times New Roman"/>
          <w:b/>
          <w:sz w:val="22"/>
          <w:szCs w:val="22"/>
        </w:rPr>
        <w:t>PSU 317</w:t>
      </w:r>
      <w:r w:rsidRPr="00346BB0">
        <w:rPr>
          <w:rFonts w:ascii="Times New Roman" w:hAnsi="Times New Roman"/>
          <w:b/>
          <w:sz w:val="22"/>
          <w:szCs w:val="22"/>
        </w:rPr>
        <w:t>.</w:t>
      </w:r>
    </w:p>
    <w:p w:rsidR="000E297F" w:rsidRPr="00346BB0" w:rsidRDefault="000E297F" w:rsidP="00CB17ED">
      <w:pPr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</w:p>
    <w:sectPr w:rsidR="000E297F" w:rsidRPr="00346BB0" w:rsidSect="00D26D44">
      <w:footerReference w:type="even" r:id="rId9"/>
      <w:footerReference w:type="default" r:id="rId10"/>
      <w:footerReference w:type="first" r:id="rId11"/>
      <w:pgSz w:w="12240" w:h="15840" w:code="1"/>
      <w:pgMar w:top="-360" w:right="720" w:bottom="432" w:left="720" w:header="720" w:footer="234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606D" w:rsidRDefault="00F7606D">
      <w:r>
        <w:separator/>
      </w:r>
    </w:p>
  </w:endnote>
  <w:endnote w:type="continuationSeparator" w:id="0">
    <w:p w:rsidR="00F7606D" w:rsidRDefault="00F76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CB17ED">
    <w:pPr>
      <w:pStyle w:val="Footer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F7606D">
      <w:rPr>
        <w:noProof/>
      </w:rPr>
      <w:t>1</w:t>
    </w:r>
    <w:r>
      <w:rPr>
        <w:noProof/>
      </w:rPr>
      <w:fldChar w:fldCharType="end"/>
    </w:r>
  </w:p>
  <w:p w:rsidR="00F7606D" w:rsidRDefault="00F7606D">
    <w:pPr>
      <w:pStyle w:val="Footer"/>
    </w:pPr>
  </w:p>
  <w:p w:rsidR="00F7606D" w:rsidRDefault="00F7606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F7606D">
    <w:pPr>
      <w:pStyle w:val="Footer"/>
    </w:pPr>
    <w:r>
      <w:sym w:font="Wingdings" w:char="F06C"/>
    </w:r>
    <w:r>
      <w:t xml:space="preserve"> Page </w:t>
    </w:r>
    <w:r w:rsidR="00CB17ED">
      <w:fldChar w:fldCharType="begin"/>
    </w:r>
    <w:r w:rsidR="00CB17ED">
      <w:instrText xml:space="preserve"> PAGE </w:instrText>
    </w:r>
    <w:r w:rsidR="00CB17ED">
      <w:fldChar w:fldCharType="separate"/>
    </w:r>
    <w:r>
      <w:rPr>
        <w:noProof/>
      </w:rPr>
      <w:t>2</w:t>
    </w:r>
    <w:r w:rsidR="00CB17ED">
      <w:rPr>
        <w:noProof/>
      </w:rPr>
      <w:fldChar w:fldCharType="end"/>
    </w:r>
  </w:p>
  <w:p w:rsidR="00F7606D" w:rsidRDefault="00F7606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F7606D" w:rsidP="00683ADD">
    <w:pPr>
      <w:spacing w:after="60" w:line="240" w:lineRule="auto"/>
      <w:rPr>
        <w:b/>
        <w:caps/>
        <w:spacing w:val="44"/>
        <w:sz w:val="14"/>
      </w:rPr>
    </w:pPr>
  </w:p>
  <w:p w:rsidR="00F7606D" w:rsidRDefault="00F7606D" w:rsidP="00D26D44">
    <w:pPr>
      <w:pStyle w:val="Footer"/>
      <w:spacing w:before="0" w:line="240" w:lineRule="auto"/>
      <w:jc w:val="center"/>
      <w:rPr>
        <w:sz w:val="14"/>
      </w:rPr>
    </w:pPr>
    <w:r w:rsidRPr="00F10880">
      <w:rPr>
        <w:rFonts w:ascii="Tunga" w:hAnsi="Tunga"/>
        <w:sz w:val="20"/>
      </w:rPr>
      <w:t>Office of the Provost</w:t>
    </w:r>
    <w:r>
      <w:rPr>
        <w:rFonts w:ascii="Tunga" w:hAnsi="Tunga"/>
        <w:sz w:val="20"/>
      </w:rPr>
      <w:t xml:space="preserve"> - Carrington Hall, Room 209</w:t>
    </w:r>
    <w:proofErr w:type="gramStart"/>
    <w:r>
      <w:rPr>
        <w:rFonts w:ascii="Tunga" w:hAnsi="Tunga"/>
        <w:sz w:val="20"/>
      </w:rPr>
      <w:t xml:space="preserve">-  </w:t>
    </w:r>
    <w:r w:rsidRPr="00F10880">
      <w:rPr>
        <w:rFonts w:ascii="Tunga" w:hAnsi="Tunga"/>
        <w:sz w:val="20"/>
      </w:rPr>
      <w:t>Phone</w:t>
    </w:r>
    <w:proofErr w:type="gramEnd"/>
    <w:r w:rsidRPr="00F10880">
      <w:rPr>
        <w:rFonts w:ascii="Tunga" w:hAnsi="Tunga"/>
        <w:sz w:val="20"/>
      </w:rPr>
      <w:t xml:space="preserve"> 64589 * Fax 68432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606D" w:rsidRDefault="00F7606D">
      <w:r>
        <w:separator/>
      </w:r>
    </w:p>
  </w:footnote>
  <w:footnote w:type="continuationSeparator" w:id="0">
    <w:p w:rsidR="00F7606D" w:rsidRDefault="00F760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F2A0A57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A8DA515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50E25E9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E482CE9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1E807D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D9EC6E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8A62CD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E10EDF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B04E05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6525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D727C6"/>
    <w:multiLevelType w:val="multilevel"/>
    <w:tmpl w:val="5FF0E8B6"/>
    <w:styleLink w:val="Style1"/>
    <w:lvl w:ilvl="0">
      <w:start w:val="1"/>
      <w:numFmt w:val="decimal"/>
      <w:lvlText w:val="%1"/>
      <w:lvlJc w:val="left"/>
      <w:pPr>
        <w:ind w:left="2430" w:hanging="360"/>
      </w:pPr>
      <w:rPr>
        <w:rFonts w:ascii="Times New Roman" w:hAnsi="Times New Roman" w:hint="default"/>
        <w:b/>
        <w:color w:val="auto"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7C3594F"/>
    <w:multiLevelType w:val="hybridMultilevel"/>
    <w:tmpl w:val="305A45C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3">
      <w:start w:val="1"/>
      <w:numFmt w:val="upperRoman"/>
      <w:lvlText w:val="%2."/>
      <w:lvlJc w:val="right"/>
      <w:pPr>
        <w:ind w:left="153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1C86845E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E768356E">
      <w:start w:val="1"/>
      <w:numFmt w:val="lowerLetter"/>
      <w:lvlText w:val="%5."/>
      <w:lvlJc w:val="left"/>
      <w:pPr>
        <w:ind w:left="3600" w:hanging="360"/>
      </w:pPr>
      <w:rPr>
        <w:b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en-US" w:vendorID="8" w:dllVersion="513" w:checkStyle="1"/>
  <w:proofState w:spelling="clean" w:grammar="clean"/>
  <w:attachedTemplate r:id="rId1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drawingGridHorizontalSpacing w:val="90"/>
  <w:drawingGridVerticalSpacing w:val="187"/>
  <w:displayHorizontalDrawingGridEvery w:val="2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6B9"/>
    <w:rsid w:val="00000171"/>
    <w:rsid w:val="000041AE"/>
    <w:rsid w:val="00004E16"/>
    <w:rsid w:val="0000568D"/>
    <w:rsid w:val="00006BF8"/>
    <w:rsid w:val="0001019A"/>
    <w:rsid w:val="00016B41"/>
    <w:rsid w:val="0002108E"/>
    <w:rsid w:val="00033DFE"/>
    <w:rsid w:val="00035F42"/>
    <w:rsid w:val="000479C5"/>
    <w:rsid w:val="00056951"/>
    <w:rsid w:val="00056B14"/>
    <w:rsid w:val="00072026"/>
    <w:rsid w:val="00084BBF"/>
    <w:rsid w:val="0008580A"/>
    <w:rsid w:val="00087072"/>
    <w:rsid w:val="000A2027"/>
    <w:rsid w:val="000A288B"/>
    <w:rsid w:val="000B53BF"/>
    <w:rsid w:val="000E297F"/>
    <w:rsid w:val="000F080E"/>
    <w:rsid w:val="000F42D0"/>
    <w:rsid w:val="000F7DFB"/>
    <w:rsid w:val="00114578"/>
    <w:rsid w:val="00131027"/>
    <w:rsid w:val="00131690"/>
    <w:rsid w:val="00133007"/>
    <w:rsid w:val="001418A1"/>
    <w:rsid w:val="00147351"/>
    <w:rsid w:val="00150482"/>
    <w:rsid w:val="001507F3"/>
    <w:rsid w:val="00172605"/>
    <w:rsid w:val="00172F31"/>
    <w:rsid w:val="00182C62"/>
    <w:rsid w:val="00192087"/>
    <w:rsid w:val="00195FFD"/>
    <w:rsid w:val="001A05A2"/>
    <w:rsid w:val="001B169F"/>
    <w:rsid w:val="001B3AE7"/>
    <w:rsid w:val="001C21CB"/>
    <w:rsid w:val="001D2BC2"/>
    <w:rsid w:val="001E2ED5"/>
    <w:rsid w:val="001E3126"/>
    <w:rsid w:val="001E5162"/>
    <w:rsid w:val="001E5B1D"/>
    <w:rsid w:val="001F2C4E"/>
    <w:rsid w:val="002036EC"/>
    <w:rsid w:val="0021075A"/>
    <w:rsid w:val="00216BCD"/>
    <w:rsid w:val="00233078"/>
    <w:rsid w:val="002436B9"/>
    <w:rsid w:val="00252163"/>
    <w:rsid w:val="00252F7B"/>
    <w:rsid w:val="00270CFD"/>
    <w:rsid w:val="00277F7B"/>
    <w:rsid w:val="00292773"/>
    <w:rsid w:val="002A14F8"/>
    <w:rsid w:val="002B066F"/>
    <w:rsid w:val="002C5B89"/>
    <w:rsid w:val="002C7950"/>
    <w:rsid w:val="002D6311"/>
    <w:rsid w:val="002E2412"/>
    <w:rsid w:val="0030102D"/>
    <w:rsid w:val="003059E1"/>
    <w:rsid w:val="00313497"/>
    <w:rsid w:val="00323D1D"/>
    <w:rsid w:val="00325E2A"/>
    <w:rsid w:val="0034109C"/>
    <w:rsid w:val="003450D3"/>
    <w:rsid w:val="00346BB0"/>
    <w:rsid w:val="00347683"/>
    <w:rsid w:val="00350218"/>
    <w:rsid w:val="003531F1"/>
    <w:rsid w:val="0036488E"/>
    <w:rsid w:val="0036786F"/>
    <w:rsid w:val="003733E8"/>
    <w:rsid w:val="00374D98"/>
    <w:rsid w:val="00374F08"/>
    <w:rsid w:val="00375EE7"/>
    <w:rsid w:val="00391B18"/>
    <w:rsid w:val="00395C8B"/>
    <w:rsid w:val="003C0BD2"/>
    <w:rsid w:val="003C53B3"/>
    <w:rsid w:val="003C796A"/>
    <w:rsid w:val="003D3C29"/>
    <w:rsid w:val="003D4193"/>
    <w:rsid w:val="00401422"/>
    <w:rsid w:val="0040142F"/>
    <w:rsid w:val="004028E7"/>
    <w:rsid w:val="004053A7"/>
    <w:rsid w:val="004216FB"/>
    <w:rsid w:val="00425038"/>
    <w:rsid w:val="00433A4E"/>
    <w:rsid w:val="004579FF"/>
    <w:rsid w:val="00477634"/>
    <w:rsid w:val="004810C9"/>
    <w:rsid w:val="00485C87"/>
    <w:rsid w:val="004902F9"/>
    <w:rsid w:val="0049152C"/>
    <w:rsid w:val="00493882"/>
    <w:rsid w:val="004A0F2C"/>
    <w:rsid w:val="004A3049"/>
    <w:rsid w:val="004A30AB"/>
    <w:rsid w:val="004A31A8"/>
    <w:rsid w:val="004A49AC"/>
    <w:rsid w:val="004C1B8B"/>
    <w:rsid w:val="004E1BF8"/>
    <w:rsid w:val="004E2251"/>
    <w:rsid w:val="004E62C1"/>
    <w:rsid w:val="004F0B4C"/>
    <w:rsid w:val="004F0F81"/>
    <w:rsid w:val="00504770"/>
    <w:rsid w:val="0050758B"/>
    <w:rsid w:val="00532E9B"/>
    <w:rsid w:val="005370AC"/>
    <w:rsid w:val="0055560C"/>
    <w:rsid w:val="00557342"/>
    <w:rsid w:val="00560F23"/>
    <w:rsid w:val="005714D5"/>
    <w:rsid w:val="005A6560"/>
    <w:rsid w:val="005A65A1"/>
    <w:rsid w:val="005C6085"/>
    <w:rsid w:val="005C7DF2"/>
    <w:rsid w:val="005E55CC"/>
    <w:rsid w:val="005E5762"/>
    <w:rsid w:val="005F060D"/>
    <w:rsid w:val="006113D5"/>
    <w:rsid w:val="0061212E"/>
    <w:rsid w:val="006232C7"/>
    <w:rsid w:val="00625EC0"/>
    <w:rsid w:val="00635B4A"/>
    <w:rsid w:val="00636815"/>
    <w:rsid w:val="00652510"/>
    <w:rsid w:val="0067496F"/>
    <w:rsid w:val="00676B07"/>
    <w:rsid w:val="00682395"/>
    <w:rsid w:val="00683ADD"/>
    <w:rsid w:val="006871B8"/>
    <w:rsid w:val="00687294"/>
    <w:rsid w:val="0069022D"/>
    <w:rsid w:val="006A25A4"/>
    <w:rsid w:val="006A3671"/>
    <w:rsid w:val="006A5C13"/>
    <w:rsid w:val="006D0D7D"/>
    <w:rsid w:val="006E40BE"/>
    <w:rsid w:val="006E5F56"/>
    <w:rsid w:val="006F18E4"/>
    <w:rsid w:val="006F3221"/>
    <w:rsid w:val="006F3B22"/>
    <w:rsid w:val="007025FA"/>
    <w:rsid w:val="00710E0C"/>
    <w:rsid w:val="00721319"/>
    <w:rsid w:val="007257B3"/>
    <w:rsid w:val="00725EA0"/>
    <w:rsid w:val="007344E4"/>
    <w:rsid w:val="00737026"/>
    <w:rsid w:val="0074062F"/>
    <w:rsid w:val="00743A72"/>
    <w:rsid w:val="0074453E"/>
    <w:rsid w:val="00745392"/>
    <w:rsid w:val="00762A3B"/>
    <w:rsid w:val="00765DC6"/>
    <w:rsid w:val="00773414"/>
    <w:rsid w:val="00786254"/>
    <w:rsid w:val="00786E29"/>
    <w:rsid w:val="007939F0"/>
    <w:rsid w:val="00795241"/>
    <w:rsid w:val="007C2EC0"/>
    <w:rsid w:val="007D1DD0"/>
    <w:rsid w:val="007F43F0"/>
    <w:rsid w:val="00807C51"/>
    <w:rsid w:val="00810D6B"/>
    <w:rsid w:val="00815C10"/>
    <w:rsid w:val="008243CC"/>
    <w:rsid w:val="00830715"/>
    <w:rsid w:val="008405F3"/>
    <w:rsid w:val="00843F37"/>
    <w:rsid w:val="00852C9D"/>
    <w:rsid w:val="0085461D"/>
    <w:rsid w:val="00862F01"/>
    <w:rsid w:val="00863ABF"/>
    <w:rsid w:val="00864647"/>
    <w:rsid w:val="008705DF"/>
    <w:rsid w:val="00880E4A"/>
    <w:rsid w:val="00883B5A"/>
    <w:rsid w:val="008A1999"/>
    <w:rsid w:val="008B4619"/>
    <w:rsid w:val="008B633E"/>
    <w:rsid w:val="008B79D2"/>
    <w:rsid w:val="008C4C0F"/>
    <w:rsid w:val="008C6651"/>
    <w:rsid w:val="008D0C74"/>
    <w:rsid w:val="008D4610"/>
    <w:rsid w:val="008D7BC0"/>
    <w:rsid w:val="008E5FE5"/>
    <w:rsid w:val="008F11E1"/>
    <w:rsid w:val="008F3D11"/>
    <w:rsid w:val="00904F30"/>
    <w:rsid w:val="00905784"/>
    <w:rsid w:val="00907608"/>
    <w:rsid w:val="0091009E"/>
    <w:rsid w:val="00911C9E"/>
    <w:rsid w:val="0093087B"/>
    <w:rsid w:val="00936C60"/>
    <w:rsid w:val="00937FC7"/>
    <w:rsid w:val="00952EF8"/>
    <w:rsid w:val="0096328D"/>
    <w:rsid w:val="00970904"/>
    <w:rsid w:val="00982904"/>
    <w:rsid w:val="00994766"/>
    <w:rsid w:val="009B0AE8"/>
    <w:rsid w:val="009B1FD5"/>
    <w:rsid w:val="009B5AE9"/>
    <w:rsid w:val="009B7E81"/>
    <w:rsid w:val="009C57E3"/>
    <w:rsid w:val="009C7D34"/>
    <w:rsid w:val="009E3BB0"/>
    <w:rsid w:val="009E3FFD"/>
    <w:rsid w:val="009F06CA"/>
    <w:rsid w:val="00A33659"/>
    <w:rsid w:val="00A33E37"/>
    <w:rsid w:val="00A52A49"/>
    <w:rsid w:val="00A54BCF"/>
    <w:rsid w:val="00A565BE"/>
    <w:rsid w:val="00A61C1B"/>
    <w:rsid w:val="00A63AC3"/>
    <w:rsid w:val="00A701E8"/>
    <w:rsid w:val="00A831C5"/>
    <w:rsid w:val="00A91ED8"/>
    <w:rsid w:val="00AA6CDD"/>
    <w:rsid w:val="00AB4057"/>
    <w:rsid w:val="00AB4395"/>
    <w:rsid w:val="00AB597C"/>
    <w:rsid w:val="00AD3DB7"/>
    <w:rsid w:val="00AE10BF"/>
    <w:rsid w:val="00AE3549"/>
    <w:rsid w:val="00AF4A88"/>
    <w:rsid w:val="00B151C5"/>
    <w:rsid w:val="00B16BC2"/>
    <w:rsid w:val="00B229F0"/>
    <w:rsid w:val="00B325ED"/>
    <w:rsid w:val="00B32917"/>
    <w:rsid w:val="00B32A48"/>
    <w:rsid w:val="00B51D10"/>
    <w:rsid w:val="00B548B5"/>
    <w:rsid w:val="00B6105D"/>
    <w:rsid w:val="00B6275D"/>
    <w:rsid w:val="00B655E6"/>
    <w:rsid w:val="00B770A0"/>
    <w:rsid w:val="00B84D85"/>
    <w:rsid w:val="00B92502"/>
    <w:rsid w:val="00B94895"/>
    <w:rsid w:val="00BA35D7"/>
    <w:rsid w:val="00BB47B9"/>
    <w:rsid w:val="00BE0A32"/>
    <w:rsid w:val="00BE3022"/>
    <w:rsid w:val="00BE617E"/>
    <w:rsid w:val="00BE7415"/>
    <w:rsid w:val="00BF1DF3"/>
    <w:rsid w:val="00C045AC"/>
    <w:rsid w:val="00C26959"/>
    <w:rsid w:val="00C44331"/>
    <w:rsid w:val="00C47AC2"/>
    <w:rsid w:val="00C55046"/>
    <w:rsid w:val="00C55675"/>
    <w:rsid w:val="00C57854"/>
    <w:rsid w:val="00C87655"/>
    <w:rsid w:val="00C9080D"/>
    <w:rsid w:val="00C940BB"/>
    <w:rsid w:val="00C97644"/>
    <w:rsid w:val="00CB17ED"/>
    <w:rsid w:val="00CB64A3"/>
    <w:rsid w:val="00CC7672"/>
    <w:rsid w:val="00CC7C82"/>
    <w:rsid w:val="00CE4336"/>
    <w:rsid w:val="00CF0DC4"/>
    <w:rsid w:val="00CF4A98"/>
    <w:rsid w:val="00CF6A55"/>
    <w:rsid w:val="00D00621"/>
    <w:rsid w:val="00D022D8"/>
    <w:rsid w:val="00D02E9B"/>
    <w:rsid w:val="00D06624"/>
    <w:rsid w:val="00D074BA"/>
    <w:rsid w:val="00D13D8D"/>
    <w:rsid w:val="00D23C23"/>
    <w:rsid w:val="00D26D02"/>
    <w:rsid w:val="00D26D44"/>
    <w:rsid w:val="00D37226"/>
    <w:rsid w:val="00D37308"/>
    <w:rsid w:val="00D42EC9"/>
    <w:rsid w:val="00D5478C"/>
    <w:rsid w:val="00D66A44"/>
    <w:rsid w:val="00D67500"/>
    <w:rsid w:val="00D75377"/>
    <w:rsid w:val="00D762FF"/>
    <w:rsid w:val="00D96FEB"/>
    <w:rsid w:val="00DA4D2B"/>
    <w:rsid w:val="00DB7DF6"/>
    <w:rsid w:val="00DC25D4"/>
    <w:rsid w:val="00DD390A"/>
    <w:rsid w:val="00DD52AB"/>
    <w:rsid w:val="00DD52E5"/>
    <w:rsid w:val="00DE036E"/>
    <w:rsid w:val="00DE6816"/>
    <w:rsid w:val="00DF3F5F"/>
    <w:rsid w:val="00DF5895"/>
    <w:rsid w:val="00E0577E"/>
    <w:rsid w:val="00E0660C"/>
    <w:rsid w:val="00E12B0E"/>
    <w:rsid w:val="00E20A4D"/>
    <w:rsid w:val="00E20C96"/>
    <w:rsid w:val="00E266AC"/>
    <w:rsid w:val="00E27AAA"/>
    <w:rsid w:val="00E4554E"/>
    <w:rsid w:val="00E60678"/>
    <w:rsid w:val="00E64202"/>
    <w:rsid w:val="00E64606"/>
    <w:rsid w:val="00E72B84"/>
    <w:rsid w:val="00E7715D"/>
    <w:rsid w:val="00E97CD2"/>
    <w:rsid w:val="00EA4137"/>
    <w:rsid w:val="00EB2A4B"/>
    <w:rsid w:val="00EB49FF"/>
    <w:rsid w:val="00EC5AAD"/>
    <w:rsid w:val="00ED7BEA"/>
    <w:rsid w:val="00EF087F"/>
    <w:rsid w:val="00F16591"/>
    <w:rsid w:val="00F22695"/>
    <w:rsid w:val="00F26CD9"/>
    <w:rsid w:val="00F30610"/>
    <w:rsid w:val="00F30FB4"/>
    <w:rsid w:val="00F440AD"/>
    <w:rsid w:val="00F50CBE"/>
    <w:rsid w:val="00F52ECB"/>
    <w:rsid w:val="00F61AB3"/>
    <w:rsid w:val="00F7606D"/>
    <w:rsid w:val="00F815C6"/>
    <w:rsid w:val="00F82F3D"/>
    <w:rsid w:val="00F912B4"/>
    <w:rsid w:val="00FC2BEC"/>
    <w:rsid w:val="00FC3D3E"/>
    <w:rsid w:val="00FD7B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5:docId w15:val="{A4969BBB-DD6C-402B-94DB-570858A68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480" w:lineRule="auto"/>
    </w:pPr>
    <w:rPr>
      <w:rFonts w:ascii="Arial" w:hAnsi="Arial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keepLines/>
      <w:spacing w:line="240" w:lineRule="auto"/>
      <w:outlineLvl w:val="0"/>
    </w:pPr>
    <w:rPr>
      <w:rFonts w:cs="Arial"/>
      <w:b/>
      <w:spacing w:val="44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keepLines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keepLines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pPr>
      <w:keepNext/>
      <w:keepLines/>
      <w:outlineLvl w:val="4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essageHeaderChar">
    <w:name w:val="Message Header Char"/>
    <w:rPr>
      <w:rFonts w:ascii="Arial" w:hAnsi="Arial"/>
      <w:noProof w:val="0"/>
      <w:sz w:val="18"/>
      <w:szCs w:val="18"/>
      <w:lang w:val="en-US" w:eastAsia="en-US" w:bidi="ar-SA"/>
    </w:rPr>
  </w:style>
  <w:style w:type="paragraph" w:styleId="MessageHeader">
    <w:name w:val="Message Header"/>
    <w:basedOn w:val="Normal"/>
    <w:pPr>
      <w:keepLines/>
      <w:ind w:left="720" w:hanging="720"/>
    </w:pPr>
  </w:style>
  <w:style w:type="paragraph" w:styleId="Footer">
    <w:name w:val="footer"/>
    <w:basedOn w:val="Normal"/>
    <w:pPr>
      <w:keepLines/>
      <w:tabs>
        <w:tab w:val="center" w:pos="4320"/>
        <w:tab w:val="right" w:pos="8640"/>
      </w:tabs>
      <w:spacing w:before="600" w:line="180" w:lineRule="atLeast"/>
      <w:jc w:val="both"/>
    </w:pPr>
  </w:style>
  <w:style w:type="paragraph" w:styleId="Header">
    <w:name w:val="header"/>
    <w:basedOn w:val="Normal"/>
    <w:pPr>
      <w:keepLines/>
      <w:tabs>
        <w:tab w:val="center" w:pos="4320"/>
        <w:tab w:val="right" w:pos="8640"/>
      </w:tabs>
      <w:spacing w:after="600" w:line="180" w:lineRule="atLeast"/>
      <w:jc w:val="both"/>
    </w:pPr>
  </w:style>
  <w:style w:type="paragraph" w:styleId="List">
    <w:name w:val="List"/>
    <w:basedOn w:val="Normal"/>
    <w:pPr>
      <w:ind w:left="1195" w:hanging="360"/>
    </w:pPr>
  </w:style>
  <w:style w:type="paragraph" w:styleId="List2">
    <w:name w:val="List 2"/>
    <w:basedOn w:val="Normal"/>
    <w:pPr>
      <w:ind w:left="1555" w:hanging="360"/>
    </w:pPr>
  </w:style>
  <w:style w:type="paragraph" w:styleId="List3">
    <w:name w:val="List 3"/>
    <w:basedOn w:val="Normal"/>
    <w:pPr>
      <w:ind w:left="1915" w:hanging="360"/>
    </w:pPr>
  </w:style>
  <w:style w:type="paragraph" w:styleId="List4">
    <w:name w:val="List 4"/>
    <w:basedOn w:val="Normal"/>
    <w:pPr>
      <w:ind w:left="2275" w:hanging="360"/>
    </w:pPr>
  </w:style>
  <w:style w:type="paragraph" w:styleId="List5">
    <w:name w:val="List 5"/>
    <w:basedOn w:val="Normal"/>
    <w:pPr>
      <w:ind w:left="2635" w:hanging="360"/>
    </w:pPr>
  </w:style>
  <w:style w:type="paragraph" w:styleId="ListBullet">
    <w:name w:val="List Bullet"/>
    <w:basedOn w:val="Normal"/>
    <w:autoRedefine/>
    <w:pPr>
      <w:numPr>
        <w:numId w:val="1"/>
      </w:numPr>
      <w:ind w:left="1195"/>
    </w:pPr>
  </w:style>
  <w:style w:type="paragraph" w:styleId="ListBullet2">
    <w:name w:val="List Bullet 2"/>
    <w:basedOn w:val="Normal"/>
    <w:autoRedefine/>
    <w:pPr>
      <w:numPr>
        <w:numId w:val="2"/>
      </w:numPr>
      <w:ind w:left="1555"/>
    </w:pPr>
  </w:style>
  <w:style w:type="paragraph" w:styleId="ListBullet3">
    <w:name w:val="List Bullet 3"/>
    <w:basedOn w:val="Normal"/>
    <w:autoRedefine/>
    <w:pPr>
      <w:numPr>
        <w:numId w:val="3"/>
      </w:numPr>
      <w:ind w:left="1915"/>
    </w:pPr>
  </w:style>
  <w:style w:type="paragraph" w:styleId="ListBullet4">
    <w:name w:val="List Bullet 4"/>
    <w:basedOn w:val="Normal"/>
    <w:autoRedefine/>
    <w:pPr>
      <w:numPr>
        <w:numId w:val="4"/>
      </w:numPr>
      <w:ind w:left="2275"/>
    </w:pPr>
  </w:style>
  <w:style w:type="paragraph" w:styleId="ListBullet5">
    <w:name w:val="List Bullet 5"/>
    <w:basedOn w:val="Normal"/>
    <w:autoRedefine/>
    <w:pPr>
      <w:numPr>
        <w:numId w:val="5"/>
      </w:numPr>
      <w:ind w:left="2635"/>
    </w:pPr>
  </w:style>
  <w:style w:type="paragraph" w:styleId="ListContinue">
    <w:name w:val="List Continue"/>
    <w:basedOn w:val="Normal"/>
    <w:pPr>
      <w:spacing w:after="120"/>
      <w:ind w:left="1195"/>
    </w:pPr>
  </w:style>
  <w:style w:type="paragraph" w:styleId="ListContinue2">
    <w:name w:val="List Continue 2"/>
    <w:basedOn w:val="Normal"/>
    <w:pPr>
      <w:spacing w:after="120"/>
      <w:ind w:left="1555"/>
    </w:pPr>
  </w:style>
  <w:style w:type="paragraph" w:styleId="ListContinue3">
    <w:name w:val="List Continue 3"/>
    <w:basedOn w:val="Normal"/>
    <w:pPr>
      <w:spacing w:after="120"/>
      <w:ind w:left="1915"/>
    </w:pPr>
  </w:style>
  <w:style w:type="paragraph" w:styleId="ListContinue4">
    <w:name w:val="List Continue 4"/>
    <w:basedOn w:val="Normal"/>
    <w:pPr>
      <w:spacing w:after="120"/>
      <w:ind w:left="2275"/>
    </w:pPr>
  </w:style>
  <w:style w:type="paragraph" w:styleId="ListContinue5">
    <w:name w:val="List Continue 5"/>
    <w:basedOn w:val="Normal"/>
    <w:pPr>
      <w:spacing w:after="120"/>
      <w:ind w:left="2635"/>
    </w:pPr>
  </w:style>
  <w:style w:type="paragraph" w:styleId="ListNumber">
    <w:name w:val="List Number"/>
    <w:basedOn w:val="Normal"/>
    <w:pPr>
      <w:numPr>
        <w:numId w:val="6"/>
      </w:numPr>
      <w:ind w:left="1195"/>
    </w:pPr>
  </w:style>
  <w:style w:type="paragraph" w:styleId="ListNumber2">
    <w:name w:val="List Number 2"/>
    <w:basedOn w:val="Normal"/>
    <w:pPr>
      <w:numPr>
        <w:numId w:val="7"/>
      </w:numPr>
      <w:ind w:left="1555"/>
    </w:pPr>
  </w:style>
  <w:style w:type="paragraph" w:styleId="ListNumber3">
    <w:name w:val="List Number 3"/>
    <w:basedOn w:val="Normal"/>
    <w:pPr>
      <w:numPr>
        <w:numId w:val="8"/>
      </w:numPr>
      <w:ind w:left="1915"/>
    </w:pPr>
  </w:style>
  <w:style w:type="paragraph" w:styleId="ListNumber4">
    <w:name w:val="List Number 4"/>
    <w:basedOn w:val="Normal"/>
    <w:pPr>
      <w:numPr>
        <w:numId w:val="9"/>
      </w:numPr>
      <w:ind w:left="2275"/>
    </w:pPr>
  </w:style>
  <w:style w:type="paragraph" w:styleId="ListNumber5">
    <w:name w:val="List Number 5"/>
    <w:basedOn w:val="Normal"/>
    <w:pPr>
      <w:numPr>
        <w:numId w:val="10"/>
      </w:numPr>
      <w:ind w:left="2635"/>
    </w:pPr>
  </w:style>
  <w:style w:type="character" w:styleId="Hyperlink">
    <w:name w:val="Hyperlink"/>
    <w:rsid w:val="00BE3022"/>
    <w:rPr>
      <w:color w:val="0000FF"/>
      <w:u w:val="single"/>
    </w:rPr>
  </w:style>
  <w:style w:type="paragraph" w:styleId="BalloonText">
    <w:name w:val="Balloon Text"/>
    <w:basedOn w:val="Normal"/>
    <w:semiHidden/>
    <w:rsid w:val="00BE30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C6085"/>
    <w:pPr>
      <w:spacing w:line="240" w:lineRule="auto"/>
      <w:ind w:left="720"/>
    </w:pPr>
    <w:rPr>
      <w:rFonts w:ascii="Calibri" w:eastAsia="Calibri" w:hAnsi="Calibri"/>
      <w:sz w:val="22"/>
      <w:szCs w:val="22"/>
    </w:rPr>
  </w:style>
  <w:style w:type="numbering" w:customStyle="1" w:styleId="Style1">
    <w:name w:val="Style1"/>
    <w:rsid w:val="003C0BD2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8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smc954t\LOCALS~1\Temp\TCD17.tmp\Mem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6FD36E-F509-44B2-8091-3A14F8F37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</Template>
  <TotalTime>1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Web Services</dc:creator>
  <cp:lastModifiedBy>Arthur, Sandra A</cp:lastModifiedBy>
  <cp:revision>2</cp:revision>
  <cp:lastPrinted>2014-05-05T14:35:00Z</cp:lastPrinted>
  <dcterms:created xsi:type="dcterms:W3CDTF">2014-11-25T16:34:00Z</dcterms:created>
  <dcterms:modified xsi:type="dcterms:W3CDTF">2014-11-25T16:34:00Z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TC010129271033</vt:lpwstr>
  </property>
</Properties>
</file>