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B70A34">
        <w:rPr>
          <w:rFonts w:ascii="Times New Roman" w:hAnsi="Times New Roman"/>
          <w:b/>
          <w:sz w:val="22"/>
          <w:szCs w:val="22"/>
        </w:rPr>
        <w:t>Beth Walker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FC19D9">
        <w:rPr>
          <w:rFonts w:ascii="Times New Roman" w:hAnsi="Times New Roman"/>
          <w:b/>
          <w:sz w:val="22"/>
          <w:szCs w:val="22"/>
        </w:rPr>
        <w:t>November 2</w:t>
      </w:r>
      <w:r w:rsidR="009D1427">
        <w:rPr>
          <w:rFonts w:ascii="Times New Roman" w:hAnsi="Times New Roman"/>
          <w:b/>
          <w:sz w:val="22"/>
          <w:szCs w:val="22"/>
        </w:rPr>
        <w:t>, 2016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>The Co</w:t>
      </w:r>
      <w:r w:rsidR="008E4050">
        <w:rPr>
          <w:rFonts w:ascii="Times New Roman" w:hAnsi="Times New Roman"/>
          <w:sz w:val="22"/>
          <w:szCs w:val="22"/>
        </w:rPr>
        <w:t>uncil</w:t>
      </w:r>
      <w:r w:rsidRPr="00346BB0">
        <w:rPr>
          <w:rFonts w:ascii="Times New Roman" w:hAnsi="Times New Roman"/>
          <w:sz w:val="22"/>
          <w:szCs w:val="22"/>
        </w:rPr>
        <w:t xml:space="preserve">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</w:t>
      </w:r>
      <w:r w:rsidR="00EA4747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FC19D9">
        <w:rPr>
          <w:rFonts w:ascii="Times New Roman" w:hAnsi="Times New Roman"/>
          <w:b/>
          <w:sz w:val="22"/>
          <w:szCs w:val="22"/>
          <w:u w:val="single"/>
        </w:rPr>
        <w:t>November 9</w:t>
      </w:r>
      <w:r w:rsidR="009D1427">
        <w:rPr>
          <w:rFonts w:ascii="Times New Roman" w:hAnsi="Times New Roman"/>
          <w:b/>
          <w:sz w:val="22"/>
          <w:szCs w:val="22"/>
          <w:u w:val="single"/>
        </w:rPr>
        <w:t xml:space="preserve">, 2016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B70A34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124A02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623091" w:rsidRDefault="00A61C1B" w:rsidP="00623091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623091" w:rsidRDefault="00623091" w:rsidP="00623091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623091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WELCOME </w:t>
      </w:r>
    </w:p>
    <w:p w:rsidR="004163C8" w:rsidRPr="004163C8" w:rsidRDefault="00B70A34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Welcome</w:t>
      </w:r>
      <w:r w:rsidR="00623091">
        <w:rPr>
          <w:rFonts w:ascii="Times New Roman" w:hAnsi="Times New Roman"/>
          <w:sz w:val="22"/>
          <w:szCs w:val="22"/>
        </w:rPr>
        <w:t xml:space="preserve"> </w:t>
      </w:r>
      <w:r w:rsidR="002A72D8">
        <w:rPr>
          <w:rFonts w:ascii="Times New Roman" w:hAnsi="Times New Roman"/>
          <w:sz w:val="22"/>
          <w:szCs w:val="22"/>
        </w:rPr>
        <w:t>m</w:t>
      </w:r>
      <w:r w:rsidR="00623091">
        <w:rPr>
          <w:rFonts w:ascii="Times New Roman" w:hAnsi="Times New Roman"/>
          <w:sz w:val="22"/>
          <w:szCs w:val="22"/>
        </w:rPr>
        <w:t>embers</w:t>
      </w:r>
    </w:p>
    <w:p w:rsidR="004163C8" w:rsidRDefault="004163C8" w:rsidP="004163C8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4163C8" w:rsidRDefault="004163C8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OLD BUSINESS</w:t>
      </w:r>
    </w:p>
    <w:p w:rsidR="004163C8" w:rsidRPr="007E76B2" w:rsidRDefault="00124A02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Approval of minutes from </w:t>
      </w:r>
      <w:r w:rsidR="00FC19D9">
        <w:rPr>
          <w:rFonts w:ascii="Times New Roman" w:hAnsi="Times New Roman"/>
          <w:sz w:val="22"/>
          <w:szCs w:val="22"/>
        </w:rPr>
        <w:t>October 12</w:t>
      </w:r>
      <w:r w:rsidR="00FC19D9" w:rsidRPr="00FC19D9">
        <w:rPr>
          <w:rFonts w:ascii="Times New Roman" w:hAnsi="Times New Roman"/>
          <w:sz w:val="22"/>
          <w:szCs w:val="22"/>
          <w:vertAlign w:val="superscript"/>
        </w:rPr>
        <w:t>th</w:t>
      </w:r>
      <w:r w:rsidR="00FC19D9">
        <w:rPr>
          <w:rFonts w:ascii="Times New Roman" w:hAnsi="Times New Roman"/>
          <w:sz w:val="22"/>
          <w:szCs w:val="22"/>
        </w:rPr>
        <w:t xml:space="preserve"> </w:t>
      </w:r>
      <w:r w:rsidR="004163C8">
        <w:rPr>
          <w:rFonts w:ascii="Times New Roman" w:hAnsi="Times New Roman"/>
          <w:sz w:val="22"/>
          <w:szCs w:val="22"/>
        </w:rPr>
        <w:t>meeting</w:t>
      </w:r>
    </w:p>
    <w:p w:rsidR="007E76B2" w:rsidRPr="007E76B2" w:rsidRDefault="007E76B2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7E76B2">
        <w:rPr>
          <w:rFonts w:ascii="Times New Roman" w:hAnsi="Times New Roman"/>
          <w:sz w:val="22"/>
          <w:szCs w:val="22"/>
        </w:rPr>
        <w:t xml:space="preserve">Annual Report Review </w:t>
      </w:r>
    </w:p>
    <w:p w:rsidR="007E76B2" w:rsidRPr="007E76B2" w:rsidRDefault="007E76B2" w:rsidP="007E76B2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7E76B2">
        <w:rPr>
          <w:rFonts w:ascii="Times New Roman" w:hAnsi="Times New Roman"/>
          <w:sz w:val="22"/>
          <w:szCs w:val="22"/>
        </w:rPr>
        <w:t>Kevin Hubbard and Josh Smith</w:t>
      </w:r>
    </w:p>
    <w:p w:rsidR="007E76B2" w:rsidRPr="007E76B2" w:rsidRDefault="007E76B2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7E76B2">
        <w:rPr>
          <w:rFonts w:ascii="Times New Roman" w:hAnsi="Times New Roman"/>
          <w:sz w:val="22"/>
          <w:szCs w:val="22"/>
        </w:rPr>
        <w:t>Writing I Oral Communications</w:t>
      </w:r>
    </w:p>
    <w:p w:rsidR="007E76B2" w:rsidRPr="007E76B2" w:rsidRDefault="007E76B2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7E76B2">
        <w:rPr>
          <w:rFonts w:ascii="Times New Roman" w:hAnsi="Times New Roman"/>
          <w:sz w:val="22"/>
          <w:szCs w:val="22"/>
        </w:rPr>
        <w:t>Social and Behavioral Sciences</w:t>
      </w:r>
    </w:p>
    <w:p w:rsidR="004163C8" w:rsidRDefault="004163C8" w:rsidP="00E4523E">
      <w:pPr>
        <w:spacing w:line="360" w:lineRule="auto"/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</w:p>
    <w:p w:rsidR="00EA4747" w:rsidRPr="004163C8" w:rsidRDefault="00623091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 w:rsidRPr="004163C8">
        <w:rPr>
          <w:rFonts w:ascii="Times New Roman" w:hAnsi="Times New Roman"/>
          <w:b/>
          <w:sz w:val="22"/>
          <w:szCs w:val="22"/>
        </w:rPr>
        <w:t>NEW BUSINESS</w:t>
      </w:r>
    </w:p>
    <w:p w:rsidR="007E76B2" w:rsidRDefault="004C55EB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Annual Report Review – </w:t>
      </w:r>
    </w:p>
    <w:p w:rsidR="007E76B2" w:rsidRDefault="007E76B2" w:rsidP="007E76B2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John Strong and Tom Altena</w:t>
      </w:r>
      <w:r w:rsidR="00FC19D9">
        <w:rPr>
          <w:rFonts w:ascii="Times New Roman" w:hAnsi="Times New Roman"/>
          <w:sz w:val="22"/>
          <w:szCs w:val="22"/>
        </w:rPr>
        <w:t xml:space="preserve"> </w:t>
      </w:r>
    </w:p>
    <w:p w:rsidR="007E76B2" w:rsidRDefault="007E76B2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Quantitative Literacy </w:t>
      </w:r>
    </w:p>
    <w:p w:rsidR="007E76B2" w:rsidRDefault="007E76B2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Life Sciences</w:t>
      </w:r>
    </w:p>
    <w:p w:rsidR="004C55EB" w:rsidRDefault="00FC19D9" w:rsidP="007E76B2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Michael Murray and Steve Hinch</w:t>
      </w:r>
    </w:p>
    <w:p w:rsidR="007E76B2" w:rsidRDefault="007E76B2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Arts</w:t>
      </w:r>
    </w:p>
    <w:p w:rsidR="007E76B2" w:rsidRDefault="007E76B2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Writing II</w:t>
      </w:r>
    </w:p>
    <w:p w:rsidR="009762A1" w:rsidRPr="00D1695B" w:rsidRDefault="009762A1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623091" w:rsidRDefault="00623091" w:rsidP="00623091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23091" w:rsidRDefault="00623091" w:rsidP="00623091">
      <w:pPr>
        <w:pStyle w:val="ListParagraph"/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ADJOURNMENT</w:t>
      </w: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623091">
        <w:rPr>
          <w:rFonts w:ascii="Times New Roman" w:hAnsi="Times New Roman"/>
          <w:b/>
          <w:sz w:val="22"/>
          <w:szCs w:val="22"/>
        </w:rPr>
        <w:t xml:space="preserve">Wednesday, </w:t>
      </w:r>
      <w:r w:rsidR="00FC19D9">
        <w:rPr>
          <w:rFonts w:ascii="Times New Roman" w:hAnsi="Times New Roman"/>
          <w:b/>
          <w:sz w:val="22"/>
          <w:szCs w:val="22"/>
        </w:rPr>
        <w:t>December 7</w:t>
      </w:r>
      <w:r w:rsidR="00B76CA5">
        <w:rPr>
          <w:rFonts w:ascii="Times New Roman" w:hAnsi="Times New Roman"/>
          <w:b/>
          <w:sz w:val="22"/>
          <w:szCs w:val="22"/>
        </w:rPr>
        <w:t>, 2016</w:t>
      </w:r>
      <w:r w:rsidR="00623091">
        <w:rPr>
          <w:rFonts w:ascii="Times New Roman" w:hAnsi="Times New Roman"/>
          <w:b/>
          <w:sz w:val="22"/>
          <w:szCs w:val="22"/>
        </w:rPr>
        <w:t xml:space="preserve"> in 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sectPr w:rsidR="000E297F" w:rsidRPr="00346BB0" w:rsidSect="007E76B2">
      <w:footerReference w:type="even" r:id="rId9"/>
      <w:footerReference w:type="default" r:id="rId10"/>
      <w:footerReference w:type="first" r:id="rId11"/>
      <w:pgSz w:w="12240" w:h="15840" w:code="1"/>
      <w:pgMar w:top="720" w:right="720" w:bottom="720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11" w:rsidRDefault="00FC1411">
      <w:r>
        <w:separator/>
      </w:r>
    </w:p>
  </w:endnote>
  <w:endnote w:type="continuationSeparator" w:id="0">
    <w:p w:rsidR="00FC1411" w:rsidRDefault="00FC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7E76B2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11" w:rsidRDefault="00FC1411">
      <w:r>
        <w:separator/>
      </w:r>
    </w:p>
  </w:footnote>
  <w:footnote w:type="continuationSeparator" w:id="0">
    <w:p w:rsidR="00FC1411" w:rsidRDefault="00FC1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826007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96D4B904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62403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E297F"/>
    <w:rsid w:val="000F080E"/>
    <w:rsid w:val="000F42D0"/>
    <w:rsid w:val="000F7DFB"/>
    <w:rsid w:val="001061E3"/>
    <w:rsid w:val="00114578"/>
    <w:rsid w:val="00124A02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193E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A72D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1A96"/>
    <w:rsid w:val="003733E8"/>
    <w:rsid w:val="00374C5A"/>
    <w:rsid w:val="00374D98"/>
    <w:rsid w:val="00374F08"/>
    <w:rsid w:val="00375EE7"/>
    <w:rsid w:val="0037681F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401422"/>
    <w:rsid w:val="0040142F"/>
    <w:rsid w:val="004028E7"/>
    <w:rsid w:val="004053A7"/>
    <w:rsid w:val="004163C8"/>
    <w:rsid w:val="004216FB"/>
    <w:rsid w:val="00425038"/>
    <w:rsid w:val="00433A4E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C55E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E76B2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762A1"/>
    <w:rsid w:val="00982904"/>
    <w:rsid w:val="00985C5B"/>
    <w:rsid w:val="00994766"/>
    <w:rsid w:val="009B0AE8"/>
    <w:rsid w:val="009B1FD5"/>
    <w:rsid w:val="009B5AE9"/>
    <w:rsid w:val="009B7E81"/>
    <w:rsid w:val="009C00DA"/>
    <w:rsid w:val="009C57E3"/>
    <w:rsid w:val="009C7D34"/>
    <w:rsid w:val="009D1427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A431C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1695B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23E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A4747"/>
    <w:rsid w:val="00EB1E13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19D9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A0EC8-AF53-4D69-9A8D-EFB73A96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11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5</cp:revision>
  <cp:lastPrinted>2014-05-05T14:35:00Z</cp:lastPrinted>
  <dcterms:created xsi:type="dcterms:W3CDTF">2016-11-02T17:49:00Z</dcterms:created>
  <dcterms:modified xsi:type="dcterms:W3CDTF">2016-11-02T18:30:00Z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