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B84D85">
        <w:rPr>
          <w:rFonts w:ascii="Times New Roman" w:hAnsi="Times New Roman"/>
          <w:b/>
          <w:sz w:val="22"/>
          <w:szCs w:val="22"/>
        </w:rPr>
        <w:t>November 7</w:t>
      </w:r>
      <w:r w:rsidR="00CB17ED">
        <w:rPr>
          <w:rFonts w:ascii="Times New Roman" w:hAnsi="Times New Roman"/>
          <w:b/>
          <w:sz w:val="22"/>
          <w:szCs w:val="22"/>
        </w:rPr>
        <w:t>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B84D85">
        <w:rPr>
          <w:rFonts w:ascii="Times New Roman" w:hAnsi="Times New Roman"/>
          <w:b/>
          <w:sz w:val="22"/>
          <w:szCs w:val="22"/>
          <w:u w:val="single"/>
        </w:rPr>
        <w:t>November 12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, 2014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4579FF" w:rsidRDefault="00A61C1B" w:rsidP="004579FF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B84D85">
        <w:rPr>
          <w:rFonts w:ascii="Times New Roman" w:hAnsi="Times New Roman"/>
          <w:sz w:val="22"/>
          <w:szCs w:val="22"/>
        </w:rPr>
        <w:t>October 8</w:t>
      </w:r>
      <w:r w:rsidR="00133007" w:rsidRPr="00133007">
        <w:rPr>
          <w:rFonts w:ascii="Times New Roman" w:hAnsi="Times New Roman"/>
          <w:sz w:val="22"/>
          <w:szCs w:val="22"/>
          <w:vertAlign w:val="superscript"/>
        </w:rPr>
        <w:t>th</w:t>
      </w:r>
      <w:r w:rsidR="00133007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  <w:r w:rsidR="004902F9" w:rsidRPr="004579FF">
        <w:rPr>
          <w:rFonts w:ascii="Times New Roman" w:hAnsi="Times New Roman"/>
          <w:sz w:val="22"/>
          <w:szCs w:val="22"/>
        </w:rPr>
        <w:br/>
      </w:r>
    </w:p>
    <w:p w:rsidR="00016B41" w:rsidRPr="00133007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4579FF" w:rsidRDefault="004579FF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Gen Ed Course</w:t>
      </w:r>
    </w:p>
    <w:p w:rsidR="004579FF" w:rsidRDefault="004579FF" w:rsidP="004579F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BMS 101</w:t>
      </w:r>
    </w:p>
    <w:p w:rsidR="004579FF" w:rsidRDefault="004579FF" w:rsidP="004579F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200</w:t>
      </w:r>
    </w:p>
    <w:p w:rsidR="004810C9" w:rsidRDefault="0067496F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Program Change</w:t>
      </w:r>
    </w:p>
    <w:p w:rsidR="006E40BE" w:rsidRDefault="004579FF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Creative Writing BA</w:t>
      </w:r>
    </w:p>
    <w:p w:rsidR="004579FF" w:rsidRDefault="004579FF" w:rsidP="0067496F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Library Science Minor</w:t>
      </w:r>
    </w:p>
    <w:p w:rsidR="006E40BE" w:rsidRDefault="006E40BE" w:rsidP="006E40BE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Course Change</w:t>
      </w:r>
    </w:p>
    <w:p w:rsidR="006E40BE" w:rsidRDefault="004579FF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BMS 100</w:t>
      </w:r>
    </w:p>
    <w:p w:rsidR="004579FF" w:rsidRDefault="004579FF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BMS 105</w:t>
      </w:r>
    </w:p>
    <w:p w:rsidR="009F06CA" w:rsidRDefault="009F06CA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BMS 110</w:t>
      </w:r>
      <w:bookmarkStart w:id="0" w:name="_GoBack"/>
      <w:bookmarkEnd w:id="0"/>
    </w:p>
    <w:p w:rsidR="004579FF" w:rsidRDefault="004579FF" w:rsidP="006E40B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BMS 111</w:t>
      </w:r>
    </w:p>
    <w:p w:rsidR="004579FF" w:rsidRDefault="004579FF" w:rsidP="004579FF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Periodic Review of </w:t>
      </w:r>
      <w:proofErr w:type="spellStart"/>
      <w:r>
        <w:rPr>
          <w:rFonts w:ascii="Times New Roman" w:hAnsi="Times New Roman"/>
          <w:sz w:val="22"/>
          <w:szCs w:val="22"/>
        </w:rPr>
        <w:t>GenEd</w:t>
      </w:r>
      <w:proofErr w:type="spellEnd"/>
      <w:r>
        <w:rPr>
          <w:rFonts w:ascii="Times New Roman" w:hAnsi="Times New Roman"/>
          <w:sz w:val="22"/>
          <w:szCs w:val="22"/>
        </w:rPr>
        <w:t xml:space="preserve"> Courses</w:t>
      </w:r>
    </w:p>
    <w:p w:rsidR="00252F7B" w:rsidRPr="00016B41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4579FF">
        <w:rPr>
          <w:rFonts w:ascii="Times New Roman" w:hAnsi="Times New Roman"/>
          <w:b/>
          <w:sz w:val="22"/>
          <w:szCs w:val="22"/>
        </w:rPr>
        <w:t>December 3</w:t>
      </w:r>
      <w:r w:rsidR="00CB17ED">
        <w:rPr>
          <w:rFonts w:ascii="Times New Roman" w:hAnsi="Times New Roman"/>
          <w:b/>
          <w:sz w:val="22"/>
          <w:szCs w:val="22"/>
        </w:rPr>
        <w:t>, 2014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82904"/>
    <w:rsid w:val="00994766"/>
    <w:rsid w:val="009B0AE8"/>
    <w:rsid w:val="009B1FD5"/>
    <w:rsid w:val="009B5AE9"/>
    <w:rsid w:val="009B7E81"/>
    <w:rsid w:val="009C57E3"/>
    <w:rsid w:val="009C7D34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97CD2"/>
    <w:rsid w:val="00EA4137"/>
    <w:rsid w:val="00EB2A4B"/>
    <w:rsid w:val="00EB49FF"/>
    <w:rsid w:val="00EC5AAD"/>
    <w:rsid w:val="00ED7BEA"/>
    <w:rsid w:val="00EF087F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54D42-D7B6-4952-B629-A940D0A7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2014-11-07T19:04:00Z</dcterms:created>
  <dcterms:modified xsi:type="dcterms:W3CDTF">2014-11-07T19:53:00Z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