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67496F">
        <w:rPr>
          <w:rFonts w:ascii="Times New Roman" w:hAnsi="Times New Roman"/>
          <w:b/>
          <w:sz w:val="22"/>
          <w:szCs w:val="22"/>
        </w:rPr>
        <w:t>October 6</w:t>
      </w:r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67496F">
        <w:rPr>
          <w:rFonts w:ascii="Times New Roman" w:hAnsi="Times New Roman"/>
          <w:b/>
          <w:sz w:val="22"/>
          <w:szCs w:val="22"/>
          <w:u w:val="single"/>
        </w:rPr>
        <w:t>OCTOBER 8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, 2014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7F43F0" w:rsidRPr="007F43F0" w:rsidRDefault="00A61C1B" w:rsidP="0067496F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67496F">
        <w:rPr>
          <w:rFonts w:ascii="Times New Roman" w:hAnsi="Times New Roman"/>
          <w:sz w:val="22"/>
          <w:szCs w:val="22"/>
        </w:rPr>
        <w:t>September 10</w:t>
      </w:r>
      <w:r w:rsidR="00133007" w:rsidRPr="00133007">
        <w:rPr>
          <w:rFonts w:ascii="Times New Roman" w:hAnsi="Times New Roman"/>
          <w:sz w:val="22"/>
          <w:szCs w:val="22"/>
          <w:vertAlign w:val="superscript"/>
        </w:rPr>
        <w:t>th</w:t>
      </w:r>
      <w:r w:rsidR="00133007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557342" w:rsidRPr="0067496F" w:rsidRDefault="007F43F0" w:rsidP="0067496F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Update on assessment</w:t>
      </w:r>
      <w:bookmarkStart w:id="0" w:name="_GoBack"/>
      <w:bookmarkEnd w:id="0"/>
      <w:r w:rsidR="004902F9" w:rsidRPr="0067496F">
        <w:rPr>
          <w:rFonts w:ascii="Times New Roman" w:hAnsi="Times New Roman"/>
          <w:sz w:val="22"/>
          <w:szCs w:val="22"/>
        </w:rPr>
        <w:br/>
      </w:r>
    </w:p>
    <w:p w:rsidR="00016B41" w:rsidRPr="00133007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4810C9" w:rsidRDefault="0067496F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 Change</w:t>
      </w:r>
    </w:p>
    <w:p w:rsidR="0067496F" w:rsidRDefault="00CF6A55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African American Studies Minor</w:t>
      </w:r>
    </w:p>
    <w:p w:rsidR="006E40BE" w:rsidRDefault="006E40BE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Gender Studies Minor</w:t>
      </w:r>
    </w:p>
    <w:p w:rsidR="006E40BE" w:rsidRDefault="006E40BE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Latin American Studies</w:t>
      </w:r>
    </w:p>
    <w:p w:rsidR="006E40BE" w:rsidRDefault="006E40BE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Middle Eastern Studies</w:t>
      </w:r>
    </w:p>
    <w:p w:rsidR="006E40BE" w:rsidRDefault="006E40BE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Native American Studies</w:t>
      </w:r>
    </w:p>
    <w:p w:rsidR="006E40BE" w:rsidRDefault="006E40BE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Ozark Studies Minor</w:t>
      </w:r>
    </w:p>
    <w:p w:rsidR="006E40BE" w:rsidRDefault="006E40BE" w:rsidP="006E40BE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6E40BE" w:rsidRDefault="006E40BE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MTH 130</w:t>
      </w:r>
    </w:p>
    <w:p w:rsidR="006E40BE" w:rsidRDefault="006E40BE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MTH 135</w:t>
      </w:r>
    </w:p>
    <w:p w:rsidR="006E40BE" w:rsidRDefault="006E40BE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MTH 138</w:t>
      </w:r>
    </w:p>
    <w:p w:rsidR="00252F7B" w:rsidRPr="00016B41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6E40BE">
        <w:rPr>
          <w:rFonts w:ascii="Times New Roman" w:hAnsi="Times New Roman"/>
          <w:b/>
          <w:sz w:val="22"/>
          <w:szCs w:val="22"/>
        </w:rPr>
        <w:t>November 12</w:t>
      </w:r>
      <w:r w:rsidR="00CB17ED">
        <w:rPr>
          <w:rFonts w:ascii="Times New Roman" w:hAnsi="Times New Roman"/>
          <w:b/>
          <w:sz w:val="22"/>
          <w:szCs w:val="22"/>
        </w:rPr>
        <w:t>, 2014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77634"/>
    <w:rsid w:val="004810C9"/>
    <w:rsid w:val="00485C87"/>
    <w:rsid w:val="004902F9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E3BB0"/>
    <w:rsid w:val="009E3FFD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10FDD-D981-4A53-9448-3C5F5F7C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4</cp:revision>
  <cp:lastPrinted>2014-05-05T14:35:00Z</cp:lastPrinted>
  <dcterms:created xsi:type="dcterms:W3CDTF">2014-10-06T20:14:00Z</dcterms:created>
  <dcterms:modified xsi:type="dcterms:W3CDTF">2014-10-06T21:03:00Z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