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B70A34">
        <w:rPr>
          <w:rFonts w:ascii="Times New Roman" w:hAnsi="Times New Roman"/>
          <w:b/>
          <w:sz w:val="22"/>
          <w:szCs w:val="22"/>
        </w:rPr>
        <w:t>Beth Walker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124A02">
        <w:rPr>
          <w:rFonts w:ascii="Times New Roman" w:hAnsi="Times New Roman"/>
          <w:b/>
          <w:sz w:val="22"/>
          <w:szCs w:val="22"/>
        </w:rPr>
        <w:t>October 5</w:t>
      </w:r>
      <w:r w:rsidR="009D1427">
        <w:rPr>
          <w:rFonts w:ascii="Times New Roman" w:hAnsi="Times New Roman"/>
          <w:b/>
          <w:sz w:val="22"/>
          <w:szCs w:val="22"/>
        </w:rPr>
        <w:t>, 2016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936C60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>The Co</w:t>
      </w:r>
      <w:r w:rsidR="008E4050">
        <w:rPr>
          <w:rFonts w:ascii="Times New Roman" w:hAnsi="Times New Roman"/>
          <w:sz w:val="22"/>
          <w:szCs w:val="22"/>
        </w:rPr>
        <w:t>uncil</w:t>
      </w:r>
      <w:r w:rsidRPr="00346BB0">
        <w:rPr>
          <w:rFonts w:ascii="Times New Roman" w:hAnsi="Times New Roman"/>
          <w:sz w:val="22"/>
          <w:szCs w:val="22"/>
        </w:rPr>
        <w:t xml:space="preserve">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on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 WEDNESDAY,</w:t>
      </w:r>
      <w:r w:rsidR="00EA4747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124A02">
        <w:rPr>
          <w:rFonts w:ascii="Times New Roman" w:hAnsi="Times New Roman"/>
          <w:b/>
          <w:sz w:val="22"/>
          <w:szCs w:val="22"/>
          <w:u w:val="single"/>
        </w:rPr>
        <w:t>OCTOBER 12</w:t>
      </w:r>
      <w:r w:rsidR="009D1427">
        <w:rPr>
          <w:rFonts w:ascii="Times New Roman" w:hAnsi="Times New Roman"/>
          <w:b/>
          <w:sz w:val="22"/>
          <w:szCs w:val="22"/>
          <w:u w:val="single"/>
        </w:rPr>
        <w:t xml:space="preserve">, 2016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B70A34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124A02">
        <w:rPr>
          <w:rFonts w:ascii="Times New Roman" w:hAnsi="Times New Roman"/>
          <w:b/>
          <w:sz w:val="22"/>
          <w:szCs w:val="22"/>
          <w:u w:val="single"/>
        </w:rPr>
        <w:t>PSU 317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7C0238" w:rsidRPr="00346BB0" w:rsidRDefault="007C0238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623091" w:rsidRDefault="00A61C1B" w:rsidP="00623091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623091" w:rsidRDefault="00623091" w:rsidP="00623091">
      <w:pPr>
        <w:spacing w:line="240" w:lineRule="auto"/>
        <w:ind w:left="1008"/>
        <w:rPr>
          <w:rFonts w:ascii="Times New Roman" w:hAnsi="Times New Roman"/>
          <w:b/>
          <w:sz w:val="22"/>
          <w:szCs w:val="22"/>
        </w:rPr>
      </w:pPr>
    </w:p>
    <w:p w:rsidR="00623091" w:rsidRDefault="00623091" w:rsidP="00623091">
      <w:pPr>
        <w:numPr>
          <w:ilvl w:val="0"/>
          <w:numId w:val="13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WELCOME </w:t>
      </w:r>
    </w:p>
    <w:p w:rsidR="004163C8" w:rsidRPr="004163C8" w:rsidRDefault="00B70A34" w:rsidP="004163C8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Welcome</w:t>
      </w:r>
      <w:r w:rsidR="00623091">
        <w:rPr>
          <w:rFonts w:ascii="Times New Roman" w:hAnsi="Times New Roman"/>
          <w:sz w:val="22"/>
          <w:szCs w:val="22"/>
        </w:rPr>
        <w:t xml:space="preserve"> </w:t>
      </w:r>
      <w:r w:rsidR="002A72D8">
        <w:rPr>
          <w:rFonts w:ascii="Times New Roman" w:hAnsi="Times New Roman"/>
          <w:sz w:val="22"/>
          <w:szCs w:val="22"/>
        </w:rPr>
        <w:t>m</w:t>
      </w:r>
      <w:r w:rsidR="00623091">
        <w:rPr>
          <w:rFonts w:ascii="Times New Roman" w:hAnsi="Times New Roman"/>
          <w:sz w:val="22"/>
          <w:szCs w:val="22"/>
        </w:rPr>
        <w:t>embers</w:t>
      </w:r>
    </w:p>
    <w:p w:rsidR="004163C8" w:rsidRDefault="004163C8" w:rsidP="004163C8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4163C8" w:rsidRDefault="004163C8" w:rsidP="004163C8">
      <w:pPr>
        <w:numPr>
          <w:ilvl w:val="1"/>
          <w:numId w:val="13"/>
        </w:numPr>
        <w:spacing w:line="360" w:lineRule="auto"/>
        <w:ind w:left="234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OLD BUSINESS</w:t>
      </w:r>
    </w:p>
    <w:p w:rsidR="004163C8" w:rsidRPr="004163C8" w:rsidRDefault="00124A02" w:rsidP="004163C8">
      <w:pPr>
        <w:numPr>
          <w:ilvl w:val="3"/>
          <w:numId w:val="13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Approval of minutes from September 7</w:t>
      </w:r>
      <w:r w:rsidR="004163C8" w:rsidRPr="004163C8">
        <w:rPr>
          <w:rFonts w:ascii="Times New Roman" w:hAnsi="Times New Roman"/>
          <w:sz w:val="22"/>
          <w:szCs w:val="22"/>
          <w:vertAlign w:val="superscript"/>
        </w:rPr>
        <w:t>th</w:t>
      </w:r>
      <w:r w:rsidR="004163C8">
        <w:rPr>
          <w:rFonts w:ascii="Times New Roman" w:hAnsi="Times New Roman"/>
          <w:sz w:val="22"/>
          <w:szCs w:val="22"/>
        </w:rPr>
        <w:t xml:space="preserve"> meeting</w:t>
      </w:r>
    </w:p>
    <w:p w:rsidR="004163C8" w:rsidRDefault="004163C8" w:rsidP="004163C8">
      <w:pPr>
        <w:spacing w:line="360" w:lineRule="auto"/>
        <w:ind w:left="2340"/>
        <w:rPr>
          <w:rFonts w:ascii="Times New Roman" w:hAnsi="Times New Roman"/>
          <w:b/>
          <w:sz w:val="22"/>
          <w:szCs w:val="22"/>
        </w:rPr>
      </w:pPr>
    </w:p>
    <w:p w:rsidR="00EA4747" w:rsidRPr="004163C8" w:rsidRDefault="00623091" w:rsidP="004163C8">
      <w:pPr>
        <w:numPr>
          <w:ilvl w:val="1"/>
          <w:numId w:val="13"/>
        </w:numPr>
        <w:spacing w:line="360" w:lineRule="auto"/>
        <w:ind w:left="2340"/>
        <w:rPr>
          <w:rFonts w:ascii="Times New Roman" w:hAnsi="Times New Roman"/>
          <w:b/>
          <w:sz w:val="22"/>
          <w:szCs w:val="22"/>
        </w:rPr>
      </w:pPr>
      <w:r w:rsidRPr="004163C8">
        <w:rPr>
          <w:rFonts w:ascii="Times New Roman" w:hAnsi="Times New Roman"/>
          <w:b/>
          <w:sz w:val="22"/>
          <w:szCs w:val="22"/>
        </w:rPr>
        <w:t>NEW BUSINESS</w:t>
      </w:r>
    </w:p>
    <w:p w:rsidR="00EA4747" w:rsidRDefault="00124A02" w:rsidP="00EA4747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NEW PROGRAM</w:t>
      </w:r>
    </w:p>
    <w:p w:rsidR="00124A02" w:rsidRPr="00D1695B" w:rsidRDefault="00124A02" w:rsidP="00124A02">
      <w:pPr>
        <w:numPr>
          <w:ilvl w:val="4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Conservative Law Enforcement - Certificate</w:t>
      </w:r>
    </w:p>
    <w:p w:rsidR="00EA4747" w:rsidRDefault="00124A02" w:rsidP="00EA4747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General Education Program Change</w:t>
      </w:r>
      <w:r w:rsidR="004C55EB">
        <w:rPr>
          <w:rFonts w:ascii="Times New Roman" w:hAnsi="Times New Roman"/>
          <w:sz w:val="22"/>
          <w:szCs w:val="22"/>
        </w:rPr>
        <w:t xml:space="preserve"> – Josh Smith </w:t>
      </w:r>
      <w:bookmarkStart w:id="0" w:name="_GoBack"/>
      <w:bookmarkEnd w:id="0"/>
    </w:p>
    <w:p w:rsidR="004C55EB" w:rsidRDefault="004C55EB" w:rsidP="00EA4747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Annual Report Review – Beth Walker and Thornton Miller</w:t>
      </w:r>
    </w:p>
    <w:p w:rsidR="009762A1" w:rsidRPr="00D1695B" w:rsidRDefault="009762A1" w:rsidP="00EA4747">
      <w:pPr>
        <w:numPr>
          <w:ilvl w:val="3"/>
          <w:numId w:val="13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Other</w:t>
      </w:r>
    </w:p>
    <w:p w:rsidR="00623091" w:rsidRDefault="00623091" w:rsidP="00623091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623091" w:rsidRDefault="00623091" w:rsidP="00623091">
      <w:pPr>
        <w:pStyle w:val="ListParagraph"/>
        <w:numPr>
          <w:ilvl w:val="0"/>
          <w:numId w:val="13"/>
        </w:numPr>
        <w:spacing w:line="360" w:lineRule="auto"/>
        <w:ind w:left="230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ADJOURNMENT</w:t>
      </w:r>
    </w:p>
    <w:p w:rsidR="00623091" w:rsidRDefault="00623091" w:rsidP="00623091">
      <w:pPr>
        <w:pStyle w:val="ListParagraph"/>
        <w:spacing w:line="360" w:lineRule="auto"/>
        <w:ind w:left="2304"/>
        <w:rPr>
          <w:rFonts w:ascii="Times New Roman" w:hAnsi="Times New Roman"/>
          <w:b/>
        </w:rPr>
      </w:pPr>
    </w:p>
    <w:p w:rsidR="00623091" w:rsidRDefault="00623091" w:rsidP="00623091">
      <w:pPr>
        <w:pStyle w:val="ListParagraph"/>
        <w:spacing w:line="360" w:lineRule="auto"/>
        <w:ind w:left="2304"/>
        <w:rPr>
          <w:rFonts w:ascii="Times New Roman" w:hAnsi="Times New Roman"/>
          <w:b/>
        </w:rPr>
      </w:pPr>
    </w:p>
    <w:p w:rsidR="000E297F" w:rsidRPr="00346BB0" w:rsidRDefault="00A61C1B" w:rsidP="007C0238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</w:t>
      </w:r>
      <w:r w:rsidRPr="005B4709">
        <w:rPr>
          <w:rFonts w:ascii="Times New Roman" w:hAnsi="Times New Roman"/>
          <w:b/>
          <w:sz w:val="22"/>
          <w:szCs w:val="22"/>
        </w:rPr>
        <w:t xml:space="preserve">p.m. </w:t>
      </w:r>
      <w:r w:rsidR="005B4709" w:rsidRPr="005B4709">
        <w:rPr>
          <w:rFonts w:ascii="Times New Roman" w:hAnsi="Times New Roman"/>
          <w:b/>
          <w:sz w:val="22"/>
          <w:szCs w:val="22"/>
        </w:rPr>
        <w:t xml:space="preserve">on </w:t>
      </w:r>
      <w:r w:rsidR="00623091">
        <w:rPr>
          <w:rFonts w:ascii="Times New Roman" w:hAnsi="Times New Roman"/>
          <w:b/>
          <w:sz w:val="22"/>
          <w:szCs w:val="22"/>
        </w:rPr>
        <w:t xml:space="preserve">Wednesday, </w:t>
      </w:r>
      <w:r w:rsidR="00374C5A">
        <w:rPr>
          <w:rFonts w:ascii="Times New Roman" w:hAnsi="Times New Roman"/>
          <w:b/>
          <w:sz w:val="22"/>
          <w:szCs w:val="22"/>
        </w:rPr>
        <w:t>November 9</w:t>
      </w:r>
      <w:r w:rsidR="00B76CA5">
        <w:rPr>
          <w:rFonts w:ascii="Times New Roman" w:hAnsi="Times New Roman"/>
          <w:b/>
          <w:sz w:val="22"/>
          <w:szCs w:val="22"/>
        </w:rPr>
        <w:t>, 2016</w:t>
      </w:r>
      <w:r w:rsidR="00623091">
        <w:rPr>
          <w:rFonts w:ascii="Times New Roman" w:hAnsi="Times New Roman"/>
          <w:b/>
          <w:sz w:val="22"/>
          <w:szCs w:val="22"/>
        </w:rPr>
        <w:t xml:space="preserve"> in PSU 317</w:t>
      </w:r>
      <w:r w:rsidRPr="00346BB0">
        <w:rPr>
          <w:rFonts w:ascii="Times New Roman" w:hAnsi="Times New Roman"/>
          <w:b/>
          <w:sz w:val="22"/>
          <w:szCs w:val="22"/>
        </w:rPr>
        <w:t>.</w:t>
      </w:r>
    </w:p>
    <w:sectPr w:rsidR="000E297F" w:rsidRPr="00346BB0" w:rsidSect="007C0238">
      <w:footerReference w:type="even" r:id="rId9"/>
      <w:footerReference w:type="default" r:id="rId10"/>
      <w:footerReference w:type="first" r:id="rId11"/>
      <w:pgSz w:w="12240" w:h="15840" w:code="1"/>
      <w:pgMar w:top="1440" w:right="1440" w:bottom="1440" w:left="144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11" w:rsidRDefault="00FC1411">
      <w:r>
        <w:separator/>
      </w:r>
    </w:p>
  </w:endnote>
  <w:endnote w:type="continuationSeparator" w:id="0">
    <w:p w:rsidR="00FC1411" w:rsidRDefault="00FC1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 w:rsidR="007C0238"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11" w:rsidRDefault="00FC1411">
      <w:r>
        <w:separator/>
      </w:r>
    </w:p>
  </w:footnote>
  <w:footnote w:type="continuationSeparator" w:id="0">
    <w:p w:rsidR="00FC1411" w:rsidRDefault="00FC14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3594F"/>
    <w:multiLevelType w:val="hybridMultilevel"/>
    <w:tmpl w:val="305A45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E768356E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61642"/>
    <w:rsid w:val="00062403"/>
    <w:rsid w:val="00072026"/>
    <w:rsid w:val="00083218"/>
    <w:rsid w:val="00084BBF"/>
    <w:rsid w:val="0008580A"/>
    <w:rsid w:val="00087072"/>
    <w:rsid w:val="000A2027"/>
    <w:rsid w:val="000A288B"/>
    <w:rsid w:val="000B355F"/>
    <w:rsid w:val="000B53BF"/>
    <w:rsid w:val="000E297F"/>
    <w:rsid w:val="000F080E"/>
    <w:rsid w:val="000F42D0"/>
    <w:rsid w:val="000F7DFB"/>
    <w:rsid w:val="001061E3"/>
    <w:rsid w:val="00114578"/>
    <w:rsid w:val="00124A02"/>
    <w:rsid w:val="00131027"/>
    <w:rsid w:val="00131690"/>
    <w:rsid w:val="00133007"/>
    <w:rsid w:val="001418A1"/>
    <w:rsid w:val="00147351"/>
    <w:rsid w:val="00150482"/>
    <w:rsid w:val="001507F3"/>
    <w:rsid w:val="00155AB7"/>
    <w:rsid w:val="00172605"/>
    <w:rsid w:val="00172F31"/>
    <w:rsid w:val="00182C62"/>
    <w:rsid w:val="00192087"/>
    <w:rsid w:val="00195FFD"/>
    <w:rsid w:val="001A05A2"/>
    <w:rsid w:val="001B169F"/>
    <w:rsid w:val="001B3AE7"/>
    <w:rsid w:val="001B6208"/>
    <w:rsid w:val="001C21CB"/>
    <w:rsid w:val="001D2BC2"/>
    <w:rsid w:val="001E2ED5"/>
    <w:rsid w:val="001E3126"/>
    <w:rsid w:val="001E5162"/>
    <w:rsid w:val="001E5B1D"/>
    <w:rsid w:val="001F2C4E"/>
    <w:rsid w:val="001F68FE"/>
    <w:rsid w:val="002036EC"/>
    <w:rsid w:val="0021075A"/>
    <w:rsid w:val="00216BCD"/>
    <w:rsid w:val="00233078"/>
    <w:rsid w:val="002436B9"/>
    <w:rsid w:val="00252163"/>
    <w:rsid w:val="00252F7B"/>
    <w:rsid w:val="00270CFD"/>
    <w:rsid w:val="00277F7B"/>
    <w:rsid w:val="00292773"/>
    <w:rsid w:val="002A14F8"/>
    <w:rsid w:val="002A72D8"/>
    <w:rsid w:val="002B066F"/>
    <w:rsid w:val="002C1FF8"/>
    <w:rsid w:val="002C5B89"/>
    <w:rsid w:val="002C7950"/>
    <w:rsid w:val="002D6311"/>
    <w:rsid w:val="002E2412"/>
    <w:rsid w:val="0030102D"/>
    <w:rsid w:val="003059E1"/>
    <w:rsid w:val="00310007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1A96"/>
    <w:rsid w:val="003733E8"/>
    <w:rsid w:val="00374C5A"/>
    <w:rsid w:val="00374D98"/>
    <w:rsid w:val="00374F08"/>
    <w:rsid w:val="00375EE7"/>
    <w:rsid w:val="0037681F"/>
    <w:rsid w:val="00384E19"/>
    <w:rsid w:val="00391B18"/>
    <w:rsid w:val="00395C8B"/>
    <w:rsid w:val="003C0BD2"/>
    <w:rsid w:val="003C53B3"/>
    <w:rsid w:val="003C796A"/>
    <w:rsid w:val="003D2BE6"/>
    <w:rsid w:val="003D3C29"/>
    <w:rsid w:val="003D4193"/>
    <w:rsid w:val="00401422"/>
    <w:rsid w:val="0040142F"/>
    <w:rsid w:val="004028E7"/>
    <w:rsid w:val="004053A7"/>
    <w:rsid w:val="004163C8"/>
    <w:rsid w:val="004216FB"/>
    <w:rsid w:val="00425038"/>
    <w:rsid w:val="00433A4E"/>
    <w:rsid w:val="004579FF"/>
    <w:rsid w:val="00471382"/>
    <w:rsid w:val="00477634"/>
    <w:rsid w:val="004810C9"/>
    <w:rsid w:val="00485C87"/>
    <w:rsid w:val="004902F9"/>
    <w:rsid w:val="0049152C"/>
    <w:rsid w:val="00493882"/>
    <w:rsid w:val="004A0F2C"/>
    <w:rsid w:val="004A3049"/>
    <w:rsid w:val="004A30AB"/>
    <w:rsid w:val="004A31A8"/>
    <w:rsid w:val="004A49AC"/>
    <w:rsid w:val="004C1B8B"/>
    <w:rsid w:val="004C55EB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9392A"/>
    <w:rsid w:val="005A6560"/>
    <w:rsid w:val="005A65A1"/>
    <w:rsid w:val="005B4709"/>
    <w:rsid w:val="005C6085"/>
    <w:rsid w:val="005C7DF2"/>
    <w:rsid w:val="005E55CC"/>
    <w:rsid w:val="005E5762"/>
    <w:rsid w:val="005F060D"/>
    <w:rsid w:val="006113D5"/>
    <w:rsid w:val="0061212E"/>
    <w:rsid w:val="00614CC7"/>
    <w:rsid w:val="00623091"/>
    <w:rsid w:val="006232C7"/>
    <w:rsid w:val="00625EC0"/>
    <w:rsid w:val="00635B4A"/>
    <w:rsid w:val="00636815"/>
    <w:rsid w:val="00645B8A"/>
    <w:rsid w:val="00652510"/>
    <w:rsid w:val="006612CB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3A16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0238"/>
    <w:rsid w:val="007C2EC0"/>
    <w:rsid w:val="007D1DD0"/>
    <w:rsid w:val="007F43F0"/>
    <w:rsid w:val="00807C51"/>
    <w:rsid w:val="00810D6B"/>
    <w:rsid w:val="00815C10"/>
    <w:rsid w:val="00820754"/>
    <w:rsid w:val="008243CC"/>
    <w:rsid w:val="00830715"/>
    <w:rsid w:val="008405F3"/>
    <w:rsid w:val="00843F37"/>
    <w:rsid w:val="00852C9D"/>
    <w:rsid w:val="0085461D"/>
    <w:rsid w:val="00862F01"/>
    <w:rsid w:val="00863ABF"/>
    <w:rsid w:val="00864647"/>
    <w:rsid w:val="008705DF"/>
    <w:rsid w:val="00880AC7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405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4647B"/>
    <w:rsid w:val="00952A0C"/>
    <w:rsid w:val="00952EF8"/>
    <w:rsid w:val="0096328D"/>
    <w:rsid w:val="00970904"/>
    <w:rsid w:val="00972D2B"/>
    <w:rsid w:val="009762A1"/>
    <w:rsid w:val="00982904"/>
    <w:rsid w:val="00985C5B"/>
    <w:rsid w:val="00994766"/>
    <w:rsid w:val="009B0AE8"/>
    <w:rsid w:val="009B1FD5"/>
    <w:rsid w:val="009B5AE9"/>
    <w:rsid w:val="009B7E81"/>
    <w:rsid w:val="009C00DA"/>
    <w:rsid w:val="009C57E3"/>
    <w:rsid w:val="009C7D34"/>
    <w:rsid w:val="009D1427"/>
    <w:rsid w:val="009D6CA2"/>
    <w:rsid w:val="009E3BB0"/>
    <w:rsid w:val="009E3FFD"/>
    <w:rsid w:val="009F06CA"/>
    <w:rsid w:val="00A33659"/>
    <w:rsid w:val="00A33E37"/>
    <w:rsid w:val="00A52A49"/>
    <w:rsid w:val="00A54BCF"/>
    <w:rsid w:val="00A565BE"/>
    <w:rsid w:val="00A61C1B"/>
    <w:rsid w:val="00A63AC3"/>
    <w:rsid w:val="00A701E8"/>
    <w:rsid w:val="00A82D74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2E8A"/>
    <w:rsid w:val="00AF4A88"/>
    <w:rsid w:val="00B151C5"/>
    <w:rsid w:val="00B16BC2"/>
    <w:rsid w:val="00B229F0"/>
    <w:rsid w:val="00B325ED"/>
    <w:rsid w:val="00B32917"/>
    <w:rsid w:val="00B32A48"/>
    <w:rsid w:val="00B465BC"/>
    <w:rsid w:val="00B51D10"/>
    <w:rsid w:val="00B52A4D"/>
    <w:rsid w:val="00B548B5"/>
    <w:rsid w:val="00B61009"/>
    <w:rsid w:val="00B6105D"/>
    <w:rsid w:val="00B6275D"/>
    <w:rsid w:val="00B655E6"/>
    <w:rsid w:val="00B70A34"/>
    <w:rsid w:val="00B76CA5"/>
    <w:rsid w:val="00B770A0"/>
    <w:rsid w:val="00B84D85"/>
    <w:rsid w:val="00B85D19"/>
    <w:rsid w:val="00B92502"/>
    <w:rsid w:val="00B94895"/>
    <w:rsid w:val="00BA35D7"/>
    <w:rsid w:val="00BB47B9"/>
    <w:rsid w:val="00BE0A32"/>
    <w:rsid w:val="00BE3022"/>
    <w:rsid w:val="00BE617E"/>
    <w:rsid w:val="00BE7415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B17ED"/>
    <w:rsid w:val="00CB64A3"/>
    <w:rsid w:val="00CC7672"/>
    <w:rsid w:val="00CC7C82"/>
    <w:rsid w:val="00CD08AE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1695B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4608"/>
    <w:rsid w:val="00DD52AB"/>
    <w:rsid w:val="00DD52E5"/>
    <w:rsid w:val="00DE036E"/>
    <w:rsid w:val="00DE6816"/>
    <w:rsid w:val="00DF3F5F"/>
    <w:rsid w:val="00DF5895"/>
    <w:rsid w:val="00E0577E"/>
    <w:rsid w:val="00E0660C"/>
    <w:rsid w:val="00E1292C"/>
    <w:rsid w:val="00E12B0E"/>
    <w:rsid w:val="00E20A4D"/>
    <w:rsid w:val="00E20C96"/>
    <w:rsid w:val="00E266AC"/>
    <w:rsid w:val="00E27AAA"/>
    <w:rsid w:val="00E43B27"/>
    <w:rsid w:val="00E4554E"/>
    <w:rsid w:val="00E60678"/>
    <w:rsid w:val="00E64202"/>
    <w:rsid w:val="00E64606"/>
    <w:rsid w:val="00E71B37"/>
    <w:rsid w:val="00E72B84"/>
    <w:rsid w:val="00E7715D"/>
    <w:rsid w:val="00E84816"/>
    <w:rsid w:val="00E97CD2"/>
    <w:rsid w:val="00EA4137"/>
    <w:rsid w:val="00EA4747"/>
    <w:rsid w:val="00EB1E13"/>
    <w:rsid w:val="00EB2A4B"/>
    <w:rsid w:val="00EB49FF"/>
    <w:rsid w:val="00EC5AAD"/>
    <w:rsid w:val="00ED7BEA"/>
    <w:rsid w:val="00EF087F"/>
    <w:rsid w:val="00F016BB"/>
    <w:rsid w:val="00F16591"/>
    <w:rsid w:val="00F22695"/>
    <w:rsid w:val="00F26CD9"/>
    <w:rsid w:val="00F30610"/>
    <w:rsid w:val="00F30FB4"/>
    <w:rsid w:val="00F440AD"/>
    <w:rsid w:val="00F50CBE"/>
    <w:rsid w:val="00F52ECB"/>
    <w:rsid w:val="00F53CC6"/>
    <w:rsid w:val="00F61AB3"/>
    <w:rsid w:val="00F7606D"/>
    <w:rsid w:val="00F815C6"/>
    <w:rsid w:val="00F82F3D"/>
    <w:rsid w:val="00F912B4"/>
    <w:rsid w:val="00FB43AE"/>
    <w:rsid w:val="00FC1411"/>
    <w:rsid w:val="00FC2BEC"/>
    <w:rsid w:val="00FC3D3E"/>
    <w:rsid w:val="00FD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  <w:style w:type="character" w:styleId="FollowedHyperlink">
    <w:name w:val="FollowedHyperlink"/>
    <w:basedOn w:val="DefaultParagraphFont"/>
    <w:semiHidden/>
    <w:unhideWhenUsed/>
    <w:rsid w:val="000616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76AE0-210F-497F-A113-A54172F67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16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Services</dc:creator>
  <cp:lastModifiedBy>Arthur, Sandra A</cp:lastModifiedBy>
  <cp:revision>4</cp:revision>
  <cp:lastPrinted>2014-05-05T14:35:00Z</cp:lastPrinted>
  <dcterms:created xsi:type="dcterms:W3CDTF">2016-09-28T18:22:00Z</dcterms:created>
  <dcterms:modified xsi:type="dcterms:W3CDTF">2016-10-04T19:26:00Z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