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B70A34">
        <w:rPr>
          <w:rFonts w:ascii="Times New Roman" w:hAnsi="Times New Roman"/>
          <w:b/>
          <w:sz w:val="22"/>
          <w:szCs w:val="22"/>
        </w:rPr>
        <w:t>Beth Walker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A2193A">
        <w:rPr>
          <w:rFonts w:ascii="Times New Roman" w:hAnsi="Times New Roman"/>
          <w:b/>
          <w:sz w:val="22"/>
          <w:szCs w:val="22"/>
        </w:rPr>
        <w:t>January 11, 2017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936C60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>The Co</w:t>
      </w:r>
      <w:r w:rsidR="008E4050">
        <w:rPr>
          <w:rFonts w:ascii="Times New Roman" w:hAnsi="Times New Roman"/>
          <w:sz w:val="22"/>
          <w:szCs w:val="22"/>
        </w:rPr>
        <w:t>uncil</w:t>
      </w:r>
      <w:r w:rsidRPr="00346BB0">
        <w:rPr>
          <w:rFonts w:ascii="Times New Roman" w:hAnsi="Times New Roman"/>
          <w:sz w:val="22"/>
          <w:szCs w:val="22"/>
        </w:rPr>
        <w:t xml:space="preserve">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</w:t>
      </w:r>
      <w:r w:rsidR="00EA4747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2193A">
        <w:rPr>
          <w:rFonts w:ascii="Times New Roman" w:hAnsi="Times New Roman"/>
          <w:b/>
          <w:sz w:val="22"/>
          <w:szCs w:val="22"/>
          <w:u w:val="single"/>
        </w:rPr>
        <w:t xml:space="preserve">January 18, 2017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B70A34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124A02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7C0238" w:rsidRPr="00346BB0" w:rsidRDefault="007C0238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623091" w:rsidRDefault="00A61C1B" w:rsidP="00623091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623091" w:rsidRDefault="00623091" w:rsidP="00623091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623091" w:rsidRDefault="00623091" w:rsidP="00623091">
      <w:pPr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WELCOME </w:t>
      </w:r>
    </w:p>
    <w:p w:rsidR="004163C8" w:rsidRPr="004163C8" w:rsidRDefault="00B70A34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Welcome</w:t>
      </w:r>
      <w:r w:rsidR="00623091">
        <w:rPr>
          <w:rFonts w:ascii="Times New Roman" w:hAnsi="Times New Roman"/>
          <w:sz w:val="22"/>
          <w:szCs w:val="22"/>
        </w:rPr>
        <w:t xml:space="preserve"> </w:t>
      </w:r>
      <w:r w:rsidR="002A72D8">
        <w:rPr>
          <w:rFonts w:ascii="Times New Roman" w:hAnsi="Times New Roman"/>
          <w:sz w:val="22"/>
          <w:szCs w:val="22"/>
        </w:rPr>
        <w:t>m</w:t>
      </w:r>
      <w:r w:rsidR="00623091">
        <w:rPr>
          <w:rFonts w:ascii="Times New Roman" w:hAnsi="Times New Roman"/>
          <w:sz w:val="22"/>
          <w:szCs w:val="22"/>
        </w:rPr>
        <w:t>embers</w:t>
      </w:r>
    </w:p>
    <w:p w:rsidR="004163C8" w:rsidRDefault="004163C8" w:rsidP="004163C8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4163C8" w:rsidRDefault="004163C8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OLD BUSINESS</w:t>
      </w:r>
    </w:p>
    <w:p w:rsidR="004163C8" w:rsidRPr="009C196C" w:rsidRDefault="00124A02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Approval of minutes from </w:t>
      </w:r>
      <w:r w:rsidR="00A2193A">
        <w:rPr>
          <w:rFonts w:ascii="Times New Roman" w:hAnsi="Times New Roman"/>
          <w:sz w:val="22"/>
          <w:szCs w:val="22"/>
        </w:rPr>
        <w:t xml:space="preserve"> December 7</w:t>
      </w:r>
      <w:r w:rsidR="001E445B">
        <w:rPr>
          <w:rFonts w:ascii="Times New Roman" w:hAnsi="Times New Roman"/>
          <w:sz w:val="22"/>
          <w:szCs w:val="22"/>
        </w:rPr>
        <w:t xml:space="preserve"> </w:t>
      </w:r>
      <w:r w:rsidR="004163C8">
        <w:rPr>
          <w:rFonts w:ascii="Times New Roman" w:hAnsi="Times New Roman"/>
          <w:sz w:val="22"/>
          <w:szCs w:val="22"/>
        </w:rPr>
        <w:t>meeting</w:t>
      </w:r>
    </w:p>
    <w:p w:rsidR="009C196C" w:rsidRDefault="009C196C" w:rsidP="009C196C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Course Change</w:t>
      </w:r>
    </w:p>
    <w:p w:rsidR="009C196C" w:rsidRPr="009C196C" w:rsidRDefault="009C196C" w:rsidP="009C196C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MTH 130 – Contemporary Mathematics</w:t>
      </w:r>
      <w:r w:rsidR="00856991">
        <w:rPr>
          <w:rFonts w:ascii="Times New Roman" w:hAnsi="Times New Roman"/>
          <w:sz w:val="22"/>
          <w:szCs w:val="22"/>
        </w:rPr>
        <w:t xml:space="preserve"> (postponed until MTH 107 approved by Faculty Senate)</w:t>
      </w:r>
    </w:p>
    <w:p w:rsidR="004163C8" w:rsidRDefault="004163C8" w:rsidP="00E4523E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EA4747" w:rsidRPr="004163C8" w:rsidRDefault="00623091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 w:rsidRPr="004163C8">
        <w:rPr>
          <w:rFonts w:ascii="Times New Roman" w:hAnsi="Times New Roman"/>
          <w:b/>
          <w:sz w:val="22"/>
          <w:szCs w:val="22"/>
        </w:rPr>
        <w:t>NEW BUSINESS</w:t>
      </w:r>
    </w:p>
    <w:p w:rsidR="009C196C" w:rsidRDefault="009C196C" w:rsidP="004C6219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New General Education Application </w:t>
      </w:r>
    </w:p>
    <w:p w:rsidR="009C196C" w:rsidRDefault="009C196C" w:rsidP="009C196C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GEO 200</w:t>
      </w:r>
      <w:r w:rsidR="00856991">
        <w:rPr>
          <w:rFonts w:ascii="Times New Roman" w:hAnsi="Times New Roman"/>
          <w:sz w:val="22"/>
          <w:szCs w:val="22"/>
        </w:rPr>
        <w:t xml:space="preserve"> – Rich Biagioni and Crystal Gale Reviews</w:t>
      </w:r>
    </w:p>
    <w:p w:rsidR="004C6219" w:rsidRDefault="004C6219" w:rsidP="004C6219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New Course</w:t>
      </w:r>
    </w:p>
    <w:p w:rsidR="004C6219" w:rsidRPr="00A2193A" w:rsidRDefault="004C6219" w:rsidP="004C6219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GEO 200</w:t>
      </w:r>
      <w:r w:rsidR="00856991">
        <w:rPr>
          <w:rFonts w:ascii="Times New Roman" w:hAnsi="Times New Roman"/>
          <w:sz w:val="22"/>
          <w:szCs w:val="22"/>
        </w:rPr>
        <w:t xml:space="preserve"> (presented if CNAS College Council approves)</w:t>
      </w:r>
    </w:p>
    <w:p w:rsidR="007E76B2" w:rsidRDefault="004C55EB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Annual Report Review – </w:t>
      </w:r>
    </w:p>
    <w:p w:rsidR="007E76B2" w:rsidRDefault="00A2193A" w:rsidP="007E76B2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Crystal Gale and Rich Biagioni</w:t>
      </w:r>
    </w:p>
    <w:p w:rsidR="00A2193A" w:rsidRDefault="00A2193A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Cultural Competence</w:t>
      </w:r>
    </w:p>
    <w:p w:rsidR="007E76B2" w:rsidRDefault="00A2193A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 &amp; MO Constitutions/American History &amp; Institutions</w:t>
      </w:r>
    </w:p>
    <w:p w:rsidR="003F37FC" w:rsidRDefault="003F37FC" w:rsidP="003F37FC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Periodic Review Update &amp; Schedule</w:t>
      </w:r>
    </w:p>
    <w:p w:rsidR="00252140" w:rsidRDefault="00856991" w:rsidP="003F37FC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MDHE </w:t>
      </w:r>
      <w:r w:rsidR="00252140">
        <w:rPr>
          <w:rFonts w:ascii="Times New Roman" w:hAnsi="Times New Roman"/>
          <w:sz w:val="22"/>
          <w:szCs w:val="22"/>
        </w:rPr>
        <w:t>Common Core Advisory Committee Report</w:t>
      </w:r>
      <w:r>
        <w:rPr>
          <w:rFonts w:ascii="Times New Roman" w:hAnsi="Times New Roman"/>
          <w:sz w:val="22"/>
          <w:szCs w:val="22"/>
        </w:rPr>
        <w:t xml:space="preserve"> – Josh Smith</w:t>
      </w:r>
    </w:p>
    <w:p w:rsidR="009762A1" w:rsidRPr="00D1695B" w:rsidRDefault="009762A1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623091" w:rsidRDefault="00623091" w:rsidP="00623091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623091" w:rsidRDefault="00623091" w:rsidP="00623091">
      <w:pPr>
        <w:pStyle w:val="ListParagraph"/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ADJOURNMENT</w:t>
      </w: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0E297F" w:rsidRPr="00346BB0" w:rsidRDefault="00A61C1B" w:rsidP="007C0238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623091">
        <w:rPr>
          <w:rFonts w:ascii="Times New Roman" w:hAnsi="Times New Roman"/>
          <w:b/>
          <w:sz w:val="22"/>
          <w:szCs w:val="22"/>
        </w:rPr>
        <w:t xml:space="preserve">Wednesday, </w:t>
      </w:r>
      <w:r w:rsidR="00A2193A">
        <w:rPr>
          <w:rFonts w:ascii="Times New Roman" w:hAnsi="Times New Roman"/>
          <w:b/>
          <w:sz w:val="22"/>
          <w:szCs w:val="22"/>
        </w:rPr>
        <w:t>February 8</w:t>
      </w:r>
      <w:r w:rsidR="00EF0548">
        <w:rPr>
          <w:rFonts w:ascii="Times New Roman" w:hAnsi="Times New Roman"/>
          <w:b/>
          <w:sz w:val="22"/>
          <w:szCs w:val="22"/>
        </w:rPr>
        <w:t>, 2017</w:t>
      </w:r>
      <w:r w:rsidR="00623091">
        <w:rPr>
          <w:rFonts w:ascii="Times New Roman" w:hAnsi="Times New Roman"/>
          <w:b/>
          <w:sz w:val="22"/>
          <w:szCs w:val="22"/>
        </w:rPr>
        <w:t xml:space="preserve"> in 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sectPr w:rsidR="000E297F" w:rsidRPr="00346BB0" w:rsidSect="007E76B2">
      <w:footerReference w:type="even" r:id="rId9"/>
      <w:footerReference w:type="default" r:id="rId10"/>
      <w:footerReference w:type="first" r:id="rId11"/>
      <w:pgSz w:w="12240" w:h="15840" w:code="1"/>
      <w:pgMar w:top="720" w:right="720" w:bottom="720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47C" w:rsidRDefault="009D347C">
      <w:r>
        <w:separator/>
      </w:r>
    </w:p>
  </w:endnote>
  <w:endnote w:type="continuationSeparator" w:id="0">
    <w:p w:rsidR="009D347C" w:rsidRDefault="009D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Gadugi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 w:rsidR="007E76B2"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209-  </w:t>
    </w:r>
    <w:r w:rsidRPr="00F10880">
      <w:rPr>
        <w:rFonts w:ascii="Tunga" w:hAnsi="Tunga"/>
        <w:sz w:val="20"/>
      </w:rPr>
      <w:t>Phone 64589 * Fax 68432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47C" w:rsidRDefault="009D347C">
      <w:r>
        <w:separator/>
      </w:r>
    </w:p>
  </w:footnote>
  <w:footnote w:type="continuationSeparator" w:id="0">
    <w:p w:rsidR="009D347C" w:rsidRDefault="009D3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826007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96D4B904">
      <w:start w:val="1"/>
      <w:numFmt w:val="lowerLetter"/>
      <w:lvlText w:val="%5."/>
      <w:lvlJc w:val="left"/>
      <w:pPr>
        <w:ind w:left="3600" w:hanging="360"/>
      </w:pPr>
      <w:rPr>
        <w:b w:val="0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61642"/>
    <w:rsid w:val="00062403"/>
    <w:rsid w:val="00072026"/>
    <w:rsid w:val="00083218"/>
    <w:rsid w:val="00084BBF"/>
    <w:rsid w:val="0008580A"/>
    <w:rsid w:val="00087072"/>
    <w:rsid w:val="000A2027"/>
    <w:rsid w:val="000A288B"/>
    <w:rsid w:val="000B355F"/>
    <w:rsid w:val="000B53BF"/>
    <w:rsid w:val="000E297F"/>
    <w:rsid w:val="000F080E"/>
    <w:rsid w:val="000F42D0"/>
    <w:rsid w:val="000F7DFB"/>
    <w:rsid w:val="001061E3"/>
    <w:rsid w:val="00114578"/>
    <w:rsid w:val="00124A02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193E"/>
    <w:rsid w:val="00182C62"/>
    <w:rsid w:val="00192087"/>
    <w:rsid w:val="00195FFD"/>
    <w:rsid w:val="001A05A2"/>
    <w:rsid w:val="001B169F"/>
    <w:rsid w:val="001B3AE7"/>
    <w:rsid w:val="001B6208"/>
    <w:rsid w:val="001C21CB"/>
    <w:rsid w:val="001D2BC2"/>
    <w:rsid w:val="001E2ED5"/>
    <w:rsid w:val="001E3126"/>
    <w:rsid w:val="001E445B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40"/>
    <w:rsid w:val="00252163"/>
    <w:rsid w:val="00252F7B"/>
    <w:rsid w:val="00270CFD"/>
    <w:rsid w:val="00277F7B"/>
    <w:rsid w:val="00292773"/>
    <w:rsid w:val="002A14F8"/>
    <w:rsid w:val="002A72D8"/>
    <w:rsid w:val="002B066F"/>
    <w:rsid w:val="002B68BC"/>
    <w:rsid w:val="002C1FF8"/>
    <w:rsid w:val="002C5B89"/>
    <w:rsid w:val="002C7950"/>
    <w:rsid w:val="002D6311"/>
    <w:rsid w:val="002E2412"/>
    <w:rsid w:val="0030102D"/>
    <w:rsid w:val="003059E1"/>
    <w:rsid w:val="00306E6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1A96"/>
    <w:rsid w:val="003733E8"/>
    <w:rsid w:val="00374C5A"/>
    <w:rsid w:val="00374D98"/>
    <w:rsid w:val="00374F08"/>
    <w:rsid w:val="00375EE7"/>
    <w:rsid w:val="0037681F"/>
    <w:rsid w:val="00384E19"/>
    <w:rsid w:val="00391B18"/>
    <w:rsid w:val="00395C8B"/>
    <w:rsid w:val="003C0BD2"/>
    <w:rsid w:val="003C53B3"/>
    <w:rsid w:val="003C796A"/>
    <w:rsid w:val="003D2BE6"/>
    <w:rsid w:val="003D3C29"/>
    <w:rsid w:val="003D4193"/>
    <w:rsid w:val="003F37FC"/>
    <w:rsid w:val="00401422"/>
    <w:rsid w:val="0040142F"/>
    <w:rsid w:val="004028E7"/>
    <w:rsid w:val="004053A7"/>
    <w:rsid w:val="004163C8"/>
    <w:rsid w:val="004216FB"/>
    <w:rsid w:val="00425038"/>
    <w:rsid w:val="00433A4E"/>
    <w:rsid w:val="004579FF"/>
    <w:rsid w:val="00471382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C55EB"/>
    <w:rsid w:val="004C6219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2558"/>
    <w:rsid w:val="00623091"/>
    <w:rsid w:val="006232C7"/>
    <w:rsid w:val="00625EC0"/>
    <w:rsid w:val="00635B4A"/>
    <w:rsid w:val="00636815"/>
    <w:rsid w:val="00645B8A"/>
    <w:rsid w:val="00652510"/>
    <w:rsid w:val="006612CB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E76B2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56991"/>
    <w:rsid w:val="00862F01"/>
    <w:rsid w:val="00863ABF"/>
    <w:rsid w:val="00864647"/>
    <w:rsid w:val="008705DF"/>
    <w:rsid w:val="00880AC7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405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4647B"/>
    <w:rsid w:val="00952A0C"/>
    <w:rsid w:val="00952EF8"/>
    <w:rsid w:val="0096328D"/>
    <w:rsid w:val="00970904"/>
    <w:rsid w:val="00972D2B"/>
    <w:rsid w:val="0097433D"/>
    <w:rsid w:val="009762A1"/>
    <w:rsid w:val="00982904"/>
    <w:rsid w:val="00985C5B"/>
    <w:rsid w:val="00994766"/>
    <w:rsid w:val="009B0AE8"/>
    <w:rsid w:val="009B1FD5"/>
    <w:rsid w:val="009B5AE9"/>
    <w:rsid w:val="009B7E81"/>
    <w:rsid w:val="009C00DA"/>
    <w:rsid w:val="009C196C"/>
    <w:rsid w:val="009C57E3"/>
    <w:rsid w:val="009C7D34"/>
    <w:rsid w:val="009D1427"/>
    <w:rsid w:val="009D347C"/>
    <w:rsid w:val="009D6CA2"/>
    <w:rsid w:val="009E3BB0"/>
    <w:rsid w:val="009E3FFD"/>
    <w:rsid w:val="009F06CA"/>
    <w:rsid w:val="00A2193A"/>
    <w:rsid w:val="00A33659"/>
    <w:rsid w:val="00A33E37"/>
    <w:rsid w:val="00A52A49"/>
    <w:rsid w:val="00A54BCF"/>
    <w:rsid w:val="00A565BE"/>
    <w:rsid w:val="00A61C1B"/>
    <w:rsid w:val="00A63AC3"/>
    <w:rsid w:val="00A701E8"/>
    <w:rsid w:val="00A82D74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0A34"/>
    <w:rsid w:val="00B76CA5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A431C"/>
    <w:rsid w:val="00CB17ED"/>
    <w:rsid w:val="00CB64A3"/>
    <w:rsid w:val="00CC7672"/>
    <w:rsid w:val="00CC7C82"/>
    <w:rsid w:val="00CD08AE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1695B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23E"/>
    <w:rsid w:val="00E4554E"/>
    <w:rsid w:val="00E60678"/>
    <w:rsid w:val="00E64202"/>
    <w:rsid w:val="00E64606"/>
    <w:rsid w:val="00E71B37"/>
    <w:rsid w:val="00E72B84"/>
    <w:rsid w:val="00E7715D"/>
    <w:rsid w:val="00E84816"/>
    <w:rsid w:val="00E97CD2"/>
    <w:rsid w:val="00EA4137"/>
    <w:rsid w:val="00EA4747"/>
    <w:rsid w:val="00EB1E13"/>
    <w:rsid w:val="00EB2A4B"/>
    <w:rsid w:val="00EB49FF"/>
    <w:rsid w:val="00EC5AAD"/>
    <w:rsid w:val="00ED7BEA"/>
    <w:rsid w:val="00EF0548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53CC6"/>
    <w:rsid w:val="00F61AB3"/>
    <w:rsid w:val="00F7606D"/>
    <w:rsid w:val="00F815C6"/>
    <w:rsid w:val="00F82F3D"/>
    <w:rsid w:val="00F912B4"/>
    <w:rsid w:val="00FB43AE"/>
    <w:rsid w:val="00FC1411"/>
    <w:rsid w:val="00FC19D9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  <w:style w:type="character" w:styleId="FollowedHyperlink">
    <w:name w:val="FollowedHyperlink"/>
    <w:basedOn w:val="DefaultParagraphFont"/>
    <w:semiHidden/>
    <w:unhideWhenUsed/>
    <w:rsid w:val="00061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3793A-2D38-4ED7-AABD-8013E92C4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Johnson, Sandra L</cp:lastModifiedBy>
  <cp:revision>2</cp:revision>
  <cp:lastPrinted>2014-05-05T14:35:00Z</cp:lastPrinted>
  <dcterms:created xsi:type="dcterms:W3CDTF">2017-01-12T18:39:00Z</dcterms:created>
  <dcterms:modified xsi:type="dcterms:W3CDTF">2017-01-12T18:39:00Z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